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A0C" w:rsidRDefault="00954A0C" w:rsidP="005218FA">
      <w:pPr>
        <w:pStyle w:val="Citazioneintensa"/>
        <w:ind w:left="6804"/>
      </w:pPr>
      <w:r>
        <w:t>Erice, 23/09/2025</w:t>
      </w:r>
    </w:p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Ai Sigg. Docenti IIS FLORIO ERICE</w:t>
      </w:r>
    </w:p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 p.c. DSGA</w:t>
      </w:r>
    </w:p>
    <w:p w:rsidR="00954A0C" w:rsidRPr="00272DD9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72DD9">
        <w:rPr>
          <w:rFonts w:ascii="Times New Roman" w:hAnsi="Times New Roman" w:cs="Times New Roman"/>
          <w:b/>
          <w:sz w:val="22"/>
          <w:szCs w:val="22"/>
        </w:rPr>
        <w:t>Oggetto: Convocazione  dei  Consigli di Classe .</w:t>
      </w:r>
    </w:p>
    <w:p w:rsidR="00954A0C" w:rsidRPr="00272DD9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:rsidR="00954A0C" w:rsidRPr="00272DD9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Si comunica che</w:t>
      </w:r>
      <w:r w:rsidR="005218FA">
        <w:rPr>
          <w:rFonts w:ascii="Times New Roman" w:hAnsi="Times New Roman" w:cs="Times New Roman"/>
          <w:sz w:val="22"/>
          <w:szCs w:val="22"/>
        </w:rPr>
        <w:t xml:space="preserve"> a seguito del piano di formazione programmato dal MIM e rivolto ai docenti di sostegno previsto per il 15 ottobre, si è reso necessario anticipare la convocazione dei consigli di classe rispetto al piano delle attività (approvato con delibera n.19 in sede collegiale il 4.09.2025) alla data del 14 ottobre,  </w:t>
      </w:r>
      <w:r>
        <w:rPr>
          <w:rFonts w:ascii="Times New Roman" w:hAnsi="Times New Roman" w:cs="Times New Roman"/>
          <w:sz w:val="22"/>
          <w:szCs w:val="22"/>
        </w:rPr>
        <w:t>per trattare i seguenti punti all’</w:t>
      </w:r>
      <w:r w:rsidRPr="00272DD9">
        <w:rPr>
          <w:rFonts w:ascii="Times New Roman" w:hAnsi="Times New Roman" w:cs="Times New Roman"/>
          <w:sz w:val="22"/>
          <w:szCs w:val="22"/>
        </w:rPr>
        <w:t xml:space="preserve"> ordine del giorno:</w:t>
      </w:r>
    </w:p>
    <w:p w:rsidR="00954A0C" w:rsidRPr="00272DD9" w:rsidRDefault="00954A0C" w:rsidP="00954A0C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4A0C" w:rsidRDefault="00954A0C" w:rsidP="00954A0C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1. Programmazione recupero PFI</w:t>
      </w:r>
    </w:p>
    <w:p w:rsidR="00954A0C" w:rsidRDefault="00954A0C" w:rsidP="00954A0C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2.Programmazione del consiglio di classe;</w:t>
      </w:r>
    </w:p>
    <w:p w:rsidR="004228A4" w:rsidRDefault="00954A0C" w:rsidP="00954A0C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3.Insediamneto GLO</w:t>
      </w:r>
    </w:p>
    <w:p w:rsidR="00954A0C" w:rsidRDefault="00954A0C" w:rsidP="00954A0C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center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CALENDARIO DEI C.d.C.</w:t>
      </w:r>
    </w:p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center"/>
        <w:rPr>
          <w:rFonts w:ascii="Arial" w:hAnsi="Arial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33"/>
        <w:gridCol w:w="2593"/>
        <w:gridCol w:w="2412"/>
        <w:gridCol w:w="2190"/>
      </w:tblGrid>
      <w:tr w:rsidR="0076783D" w:rsidTr="001A501B">
        <w:tc>
          <w:tcPr>
            <w:tcW w:w="9628" w:type="dxa"/>
            <w:gridSpan w:val="4"/>
          </w:tcPr>
          <w:p w:rsidR="0076783D" w:rsidRPr="0076783D" w:rsidRDefault="0076783D" w:rsidP="0076783D">
            <w:pPr>
              <w:pStyle w:val="Paragrafoelenco"/>
              <w:tabs>
                <w:tab w:val="left" w:pos="1781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Martedì 14.10.2025</w:t>
            </w:r>
          </w:p>
        </w:tc>
      </w:tr>
      <w:tr w:rsidR="004B1544" w:rsidTr="001A501B">
        <w:tc>
          <w:tcPr>
            <w:tcW w:w="2433" w:type="dxa"/>
          </w:tcPr>
          <w:p w:rsidR="004B1544" w:rsidRPr="007B1281" w:rsidRDefault="004B154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2593" w:type="dxa"/>
          </w:tcPr>
          <w:p w:rsidR="004B1544" w:rsidRPr="007B1281" w:rsidRDefault="004B154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  <w:tc>
          <w:tcPr>
            <w:tcW w:w="2412" w:type="dxa"/>
          </w:tcPr>
          <w:p w:rsidR="004B1544" w:rsidRPr="007B1281" w:rsidRDefault="004B154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  <w:tc>
          <w:tcPr>
            <w:tcW w:w="2190" w:type="dxa"/>
          </w:tcPr>
          <w:p w:rsidR="004B1544" w:rsidRPr="007B1281" w:rsidRDefault="004B154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4B1544" w:rsidTr="001A501B">
        <w:tc>
          <w:tcPr>
            <w:tcW w:w="2433" w:type="dxa"/>
          </w:tcPr>
          <w:p w:rsidR="004B1544" w:rsidRPr="007B1281" w:rsidRDefault="004B154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2593" w:type="dxa"/>
          </w:tcPr>
          <w:p w:rsidR="004B1544" w:rsidRPr="007B1281" w:rsidRDefault="004B154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 E</w:t>
            </w:r>
          </w:p>
        </w:tc>
        <w:tc>
          <w:tcPr>
            <w:tcW w:w="2412" w:type="dxa"/>
          </w:tcPr>
          <w:p w:rsidR="004B1544" w:rsidRPr="007B1281" w:rsidRDefault="001A501B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 xml:space="preserve">III </w:t>
            </w:r>
            <w:r w:rsidR="0006272F">
              <w:rPr>
                <w:rFonts w:ascii="Arial" w:eastAsia="Times New Roman" w:hAnsi="Arial" w:cs="Arial"/>
                <w:sz w:val="19"/>
                <w:szCs w:val="19"/>
              </w:rPr>
              <w:t>D</w:t>
            </w:r>
          </w:p>
        </w:tc>
        <w:tc>
          <w:tcPr>
            <w:tcW w:w="2190" w:type="dxa"/>
          </w:tcPr>
          <w:p w:rsidR="004B1544" w:rsidRDefault="001A501B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Iefp</w:t>
            </w:r>
          </w:p>
        </w:tc>
      </w:tr>
      <w:tr w:rsidR="001A501B" w:rsidTr="001A501B">
        <w:tc>
          <w:tcPr>
            <w:tcW w:w="2433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2593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E</w:t>
            </w:r>
          </w:p>
        </w:tc>
        <w:tc>
          <w:tcPr>
            <w:tcW w:w="2412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D</w:t>
            </w:r>
          </w:p>
        </w:tc>
        <w:tc>
          <w:tcPr>
            <w:tcW w:w="2190" w:type="dxa"/>
          </w:tcPr>
          <w:p w:rsidR="001A501B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CE</w:t>
            </w:r>
          </w:p>
        </w:tc>
      </w:tr>
      <w:tr w:rsidR="001A501B" w:rsidTr="001A501B">
        <w:tc>
          <w:tcPr>
            <w:tcW w:w="2433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2593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E</w:t>
            </w:r>
          </w:p>
        </w:tc>
        <w:tc>
          <w:tcPr>
            <w:tcW w:w="2412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t>V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D/F</w:t>
            </w:r>
          </w:p>
        </w:tc>
        <w:tc>
          <w:tcPr>
            <w:tcW w:w="2190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IVCSE</w:t>
            </w:r>
          </w:p>
        </w:tc>
      </w:tr>
      <w:tr w:rsidR="001A501B" w:rsidTr="001A501B">
        <w:tc>
          <w:tcPr>
            <w:tcW w:w="2433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Dalle 18,00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9,00</w:t>
            </w:r>
          </w:p>
        </w:tc>
        <w:tc>
          <w:tcPr>
            <w:tcW w:w="2593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E</w:t>
            </w:r>
          </w:p>
        </w:tc>
        <w:tc>
          <w:tcPr>
            <w:tcW w:w="2412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D</w:t>
            </w:r>
          </w:p>
        </w:tc>
        <w:tc>
          <w:tcPr>
            <w:tcW w:w="2190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 C</w:t>
            </w:r>
          </w:p>
        </w:tc>
      </w:tr>
      <w:tr w:rsidR="001A501B" w:rsidTr="001A501B">
        <w:tc>
          <w:tcPr>
            <w:tcW w:w="2433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.00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20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2593" w:type="dxa"/>
          </w:tcPr>
          <w:p w:rsidR="001A501B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 E</w:t>
            </w:r>
          </w:p>
        </w:tc>
        <w:tc>
          <w:tcPr>
            <w:tcW w:w="2412" w:type="dxa"/>
          </w:tcPr>
          <w:p w:rsidR="001A501B" w:rsidRPr="007B1281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 D</w:t>
            </w:r>
          </w:p>
        </w:tc>
        <w:tc>
          <w:tcPr>
            <w:tcW w:w="2190" w:type="dxa"/>
          </w:tcPr>
          <w:p w:rsidR="001A501B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C</w:t>
            </w:r>
          </w:p>
        </w:tc>
      </w:tr>
    </w:tbl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rPr>
          <w:rFonts w:ascii="Arial" w:hAnsi="Arial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8"/>
        <w:gridCol w:w="3409"/>
        <w:gridCol w:w="3137"/>
      </w:tblGrid>
      <w:tr w:rsidR="00954A0C" w:rsidTr="002D4247">
        <w:tc>
          <w:tcPr>
            <w:tcW w:w="9854" w:type="dxa"/>
            <w:gridSpan w:val="3"/>
          </w:tcPr>
          <w:p w:rsidR="00954A0C" w:rsidRDefault="0076783D" w:rsidP="0076783D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Giovedì 16.10.2025</w:t>
            </w:r>
          </w:p>
        </w:tc>
      </w:tr>
      <w:tr w:rsidR="00954A0C" w:rsidTr="002D4247">
        <w:tc>
          <w:tcPr>
            <w:tcW w:w="3308" w:type="dxa"/>
          </w:tcPr>
          <w:p w:rsidR="00954A0C" w:rsidRPr="007B1281" w:rsidRDefault="00954A0C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3409" w:type="dxa"/>
          </w:tcPr>
          <w:p w:rsidR="00954A0C" w:rsidRPr="007B1281" w:rsidRDefault="00954A0C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  <w:tc>
          <w:tcPr>
            <w:tcW w:w="3137" w:type="dxa"/>
          </w:tcPr>
          <w:p w:rsidR="00954A0C" w:rsidRPr="007B1281" w:rsidRDefault="00954A0C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76783D" w:rsidTr="002D4247">
        <w:tc>
          <w:tcPr>
            <w:tcW w:w="3308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3409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B</w:t>
            </w:r>
          </w:p>
        </w:tc>
        <w:tc>
          <w:tcPr>
            <w:tcW w:w="3137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 A</w:t>
            </w:r>
          </w:p>
        </w:tc>
      </w:tr>
      <w:tr w:rsidR="0076783D" w:rsidTr="002D4247">
        <w:tc>
          <w:tcPr>
            <w:tcW w:w="3308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3409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B</w:t>
            </w:r>
          </w:p>
        </w:tc>
        <w:tc>
          <w:tcPr>
            <w:tcW w:w="3137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A</w:t>
            </w:r>
          </w:p>
        </w:tc>
      </w:tr>
      <w:tr w:rsidR="0076783D" w:rsidTr="002D4247">
        <w:tc>
          <w:tcPr>
            <w:tcW w:w="3308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3409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 B</w:t>
            </w:r>
          </w:p>
        </w:tc>
        <w:tc>
          <w:tcPr>
            <w:tcW w:w="3137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A</w:t>
            </w:r>
          </w:p>
        </w:tc>
      </w:tr>
      <w:tr w:rsidR="0076783D" w:rsidTr="002D4247">
        <w:tc>
          <w:tcPr>
            <w:tcW w:w="3308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Dalle 18,00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9,00</w:t>
            </w:r>
          </w:p>
        </w:tc>
        <w:tc>
          <w:tcPr>
            <w:tcW w:w="3409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 B</w:t>
            </w:r>
          </w:p>
        </w:tc>
        <w:tc>
          <w:tcPr>
            <w:tcW w:w="3137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A</w:t>
            </w:r>
          </w:p>
        </w:tc>
      </w:tr>
      <w:tr w:rsidR="0076783D" w:rsidTr="002D4247">
        <w:tc>
          <w:tcPr>
            <w:tcW w:w="3308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.00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20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3409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B</w:t>
            </w:r>
          </w:p>
        </w:tc>
        <w:tc>
          <w:tcPr>
            <w:tcW w:w="3137" w:type="dxa"/>
          </w:tcPr>
          <w:p w:rsidR="0076783D" w:rsidRPr="007B1281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 xml:space="preserve">VA </w:t>
            </w:r>
          </w:p>
        </w:tc>
      </w:tr>
    </w:tbl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8"/>
        <w:gridCol w:w="3409"/>
        <w:gridCol w:w="3137"/>
      </w:tblGrid>
      <w:tr w:rsidR="00954A0C" w:rsidTr="002D4247">
        <w:tc>
          <w:tcPr>
            <w:tcW w:w="9854" w:type="dxa"/>
            <w:gridSpan w:val="3"/>
          </w:tcPr>
          <w:p w:rsidR="00954A0C" w:rsidRDefault="0076783D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Venerdì 17.10.2025</w:t>
            </w:r>
          </w:p>
        </w:tc>
      </w:tr>
      <w:tr w:rsidR="00954A0C" w:rsidTr="002D4247">
        <w:tc>
          <w:tcPr>
            <w:tcW w:w="3308" w:type="dxa"/>
          </w:tcPr>
          <w:p w:rsidR="00954A0C" w:rsidRPr="007B1281" w:rsidRDefault="00954A0C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3409" w:type="dxa"/>
          </w:tcPr>
          <w:p w:rsidR="00954A0C" w:rsidRPr="007B1281" w:rsidRDefault="00954A0C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  <w:tc>
          <w:tcPr>
            <w:tcW w:w="3137" w:type="dxa"/>
          </w:tcPr>
          <w:p w:rsidR="00954A0C" w:rsidRPr="007B1281" w:rsidRDefault="00954A0C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F208E4" w:rsidTr="002D4247">
        <w:tc>
          <w:tcPr>
            <w:tcW w:w="3308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3409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G</w:t>
            </w:r>
          </w:p>
        </w:tc>
        <w:tc>
          <w:tcPr>
            <w:tcW w:w="3137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  <w:tr w:rsidR="00F208E4" w:rsidTr="002D4247">
        <w:tc>
          <w:tcPr>
            <w:tcW w:w="3308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3409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G</w:t>
            </w:r>
          </w:p>
        </w:tc>
        <w:tc>
          <w:tcPr>
            <w:tcW w:w="3137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  <w:tr w:rsidR="00F208E4" w:rsidTr="002D4247">
        <w:tc>
          <w:tcPr>
            <w:tcW w:w="3308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3409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 xml:space="preserve">IV G </w:t>
            </w:r>
          </w:p>
        </w:tc>
        <w:tc>
          <w:tcPr>
            <w:tcW w:w="3137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  <w:tr w:rsidR="00F208E4" w:rsidTr="002D4247">
        <w:tc>
          <w:tcPr>
            <w:tcW w:w="3308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Dalle 18,00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9,00</w:t>
            </w:r>
          </w:p>
        </w:tc>
        <w:tc>
          <w:tcPr>
            <w:tcW w:w="3409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 xml:space="preserve">V G </w:t>
            </w:r>
          </w:p>
        </w:tc>
        <w:tc>
          <w:tcPr>
            <w:tcW w:w="3137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  <w:tr w:rsidR="00F208E4" w:rsidTr="002D4247">
        <w:tc>
          <w:tcPr>
            <w:tcW w:w="3308" w:type="dxa"/>
          </w:tcPr>
          <w:p w:rsidR="00F208E4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.00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20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3409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  <w:tc>
          <w:tcPr>
            <w:tcW w:w="3137" w:type="dxa"/>
          </w:tcPr>
          <w:p w:rsidR="00F208E4" w:rsidRPr="007B1281" w:rsidRDefault="00F208E4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</w:tbl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8"/>
        <w:gridCol w:w="3409"/>
        <w:gridCol w:w="3137"/>
      </w:tblGrid>
      <w:tr w:rsidR="00954A0C" w:rsidTr="002D4247">
        <w:tc>
          <w:tcPr>
            <w:tcW w:w="9854" w:type="dxa"/>
            <w:gridSpan w:val="3"/>
          </w:tcPr>
          <w:p w:rsidR="00954A0C" w:rsidRDefault="00272A87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Marte</w:t>
            </w:r>
            <w:r w:rsidR="00954A0C">
              <w:rPr>
                <w:rFonts w:ascii="Arial" w:eastAsia="Times New Roman" w:hAnsi="Arial" w:cs="Arial"/>
                <w:b/>
                <w:sz w:val="19"/>
                <w:szCs w:val="19"/>
              </w:rPr>
              <w:t>dì 2</w:t>
            </w:r>
            <w:r>
              <w:rPr>
                <w:rFonts w:ascii="Arial" w:eastAsia="Times New Roman" w:hAnsi="Arial" w:cs="Arial"/>
                <w:b/>
                <w:sz w:val="19"/>
                <w:szCs w:val="19"/>
              </w:rPr>
              <w:t>1</w:t>
            </w:r>
            <w:r w:rsidR="00954A0C">
              <w:rPr>
                <w:rFonts w:ascii="Arial" w:eastAsia="Times New Roman" w:hAnsi="Arial" w:cs="Arial"/>
                <w:b/>
                <w:sz w:val="19"/>
                <w:szCs w:val="19"/>
              </w:rPr>
              <w:t>.10.202</w:t>
            </w:r>
            <w:r w:rsidR="008D6AAE">
              <w:rPr>
                <w:rFonts w:ascii="Arial" w:eastAsia="Times New Roman" w:hAnsi="Arial" w:cs="Arial"/>
                <w:b/>
                <w:sz w:val="19"/>
                <w:szCs w:val="19"/>
              </w:rPr>
              <w:t>5</w:t>
            </w:r>
          </w:p>
        </w:tc>
      </w:tr>
      <w:tr w:rsidR="00954A0C" w:rsidTr="002D4247">
        <w:tc>
          <w:tcPr>
            <w:tcW w:w="3308" w:type="dxa"/>
          </w:tcPr>
          <w:p w:rsidR="00954A0C" w:rsidRPr="007B1281" w:rsidRDefault="00954A0C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ORA</w:t>
            </w:r>
          </w:p>
        </w:tc>
        <w:tc>
          <w:tcPr>
            <w:tcW w:w="3409" w:type="dxa"/>
          </w:tcPr>
          <w:p w:rsidR="00954A0C" w:rsidRPr="007B1281" w:rsidRDefault="00954A0C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  <w:tc>
          <w:tcPr>
            <w:tcW w:w="3137" w:type="dxa"/>
          </w:tcPr>
          <w:p w:rsidR="00954A0C" w:rsidRPr="007B1281" w:rsidRDefault="00954A0C" w:rsidP="002D4247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CLASSE</w:t>
            </w:r>
          </w:p>
        </w:tc>
      </w:tr>
      <w:tr w:rsidR="004228A4" w:rsidTr="002D4247">
        <w:tc>
          <w:tcPr>
            <w:tcW w:w="3308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15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,00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3409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 M.I.</w:t>
            </w:r>
          </w:p>
        </w:tc>
        <w:tc>
          <w:tcPr>
            <w:tcW w:w="3137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 T</w:t>
            </w:r>
          </w:p>
        </w:tc>
      </w:tr>
      <w:tr w:rsidR="004228A4" w:rsidTr="002D4247">
        <w:tc>
          <w:tcPr>
            <w:tcW w:w="3308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17.00</w:t>
            </w:r>
          </w:p>
        </w:tc>
        <w:tc>
          <w:tcPr>
            <w:tcW w:w="3409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 M.I</w:t>
            </w:r>
          </w:p>
        </w:tc>
        <w:tc>
          <w:tcPr>
            <w:tcW w:w="3137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T</w:t>
            </w:r>
          </w:p>
        </w:tc>
      </w:tr>
      <w:tr w:rsidR="004228A4" w:rsidTr="002D4247">
        <w:tc>
          <w:tcPr>
            <w:tcW w:w="3308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Dalle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17,00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18,00</w:t>
            </w:r>
          </w:p>
        </w:tc>
        <w:tc>
          <w:tcPr>
            <w:tcW w:w="3409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LE</w:t>
            </w:r>
          </w:p>
        </w:tc>
        <w:tc>
          <w:tcPr>
            <w:tcW w:w="3137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III T</w:t>
            </w:r>
          </w:p>
        </w:tc>
      </w:tr>
      <w:tr w:rsidR="004228A4" w:rsidTr="002D4247">
        <w:tc>
          <w:tcPr>
            <w:tcW w:w="3308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Dalle 18,00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 – 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9,00</w:t>
            </w:r>
          </w:p>
        </w:tc>
        <w:tc>
          <w:tcPr>
            <w:tcW w:w="3409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IV LE</w:t>
            </w:r>
          </w:p>
        </w:tc>
        <w:tc>
          <w:tcPr>
            <w:tcW w:w="3137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 H</w:t>
            </w:r>
          </w:p>
        </w:tc>
      </w:tr>
      <w:tr w:rsidR="004228A4" w:rsidTr="002D4247">
        <w:tc>
          <w:tcPr>
            <w:tcW w:w="3308" w:type="dxa"/>
          </w:tcPr>
          <w:p w:rsidR="004228A4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Dalle 1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9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 xml:space="preserve">.00 – alle 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20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.</w:t>
            </w:r>
            <w:r>
              <w:rPr>
                <w:rFonts w:ascii="Arial" w:eastAsia="Times New Roman" w:hAnsi="Arial" w:cs="Arial"/>
                <w:sz w:val="19"/>
                <w:szCs w:val="19"/>
              </w:rPr>
              <w:t>0</w:t>
            </w:r>
            <w:r w:rsidRPr="007B1281">
              <w:rPr>
                <w:rFonts w:ascii="Arial" w:eastAsia="Times New Roman" w:hAnsi="Arial" w:cs="Arial"/>
                <w:sz w:val="19"/>
                <w:szCs w:val="19"/>
              </w:rPr>
              <w:t>0</w:t>
            </w:r>
          </w:p>
        </w:tc>
        <w:tc>
          <w:tcPr>
            <w:tcW w:w="3409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 LE</w:t>
            </w:r>
          </w:p>
        </w:tc>
        <w:tc>
          <w:tcPr>
            <w:tcW w:w="3137" w:type="dxa"/>
          </w:tcPr>
          <w:p w:rsidR="004228A4" w:rsidRPr="007B1281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V P</w:t>
            </w:r>
          </w:p>
        </w:tc>
      </w:tr>
    </w:tbl>
    <w:p w:rsidR="00954A0C" w:rsidRDefault="00954A0C" w:rsidP="001A501B">
      <w:pPr>
        <w:tabs>
          <w:tab w:val="left" w:pos="1781"/>
          <w:tab w:val="right" w:pos="9638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954A0C" w:rsidRPr="003A03FF" w:rsidRDefault="00954A0C" w:rsidP="00954A0C">
      <w:pPr>
        <w:ind w:left="2836"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3A03FF">
        <w:rPr>
          <w:rFonts w:ascii="Times New Roman" w:hAnsi="Times New Roman" w:cs="Times New Roman"/>
          <w:sz w:val="22"/>
          <w:szCs w:val="22"/>
        </w:rPr>
        <w:t>IL DIRIGENTE SCOLASTICO</w:t>
      </w:r>
    </w:p>
    <w:p w:rsidR="00954A0C" w:rsidRPr="003A03FF" w:rsidRDefault="00954A0C" w:rsidP="00954A0C">
      <w:pPr>
        <w:ind w:left="2836"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3A03FF">
        <w:rPr>
          <w:rFonts w:ascii="Times New Roman" w:hAnsi="Times New Roman" w:cs="Times New Roman"/>
          <w:sz w:val="22"/>
          <w:szCs w:val="22"/>
        </w:rPr>
        <w:t>(Prof.ssa Giuseppa MANDINA)</w:t>
      </w:r>
    </w:p>
    <w:p w:rsidR="00954A0C" w:rsidRPr="0065352B" w:rsidRDefault="00954A0C" w:rsidP="00954A0C">
      <w:pPr>
        <w:jc w:val="center"/>
        <w:rPr>
          <w:rFonts w:ascii="Times New Roman" w:hAnsi="Times New Roman" w:cs="Times New Roman"/>
          <w:i/>
          <w:color w:val="363435"/>
          <w:sz w:val="18"/>
          <w:szCs w:val="18"/>
        </w:rPr>
      </w:pP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65352B">
        <w:rPr>
          <w:rFonts w:ascii="Times New Roman" w:hAnsi="Times New Roman" w:cs="Times New Roman"/>
          <w:i/>
          <w:color w:val="363435"/>
          <w:sz w:val="18"/>
          <w:szCs w:val="18"/>
        </w:rPr>
        <w:t xml:space="preserve">Firma autografa omessa ai sensi </w:t>
      </w:r>
    </w:p>
    <w:p w:rsidR="00954A0C" w:rsidRPr="003A03FF" w:rsidRDefault="005218FA" w:rsidP="005218FA">
      <w:pPr>
        <w:ind w:left="4254"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363435"/>
          <w:sz w:val="18"/>
          <w:szCs w:val="18"/>
        </w:rPr>
        <w:t xml:space="preserve">        </w:t>
      </w:r>
      <w:r w:rsidR="00954A0C" w:rsidRPr="0065352B">
        <w:rPr>
          <w:rFonts w:ascii="Times New Roman" w:hAnsi="Times New Roman" w:cs="Times New Roman"/>
          <w:i/>
          <w:color w:val="363435"/>
          <w:sz w:val="18"/>
          <w:szCs w:val="18"/>
        </w:rPr>
        <w:t>dell’art. 3 del D. Lgs. n. 39/1993</w:t>
      </w:r>
    </w:p>
    <w:sectPr w:rsidR="00954A0C" w:rsidRPr="003A03FF" w:rsidSect="0096307A">
      <w:headerReference w:type="default" r:id="rId7"/>
      <w:footerReference w:type="default" r:id="rId8"/>
      <w:pgSz w:w="11906" w:h="16838" w:code="9"/>
      <w:pgMar w:top="1134" w:right="1134" w:bottom="284" w:left="1134" w:header="567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6C22" w:rsidRDefault="004A6C22" w:rsidP="003A03FF">
      <w:r>
        <w:separator/>
      </w:r>
    </w:p>
  </w:endnote>
  <w:endnote w:type="continuationSeparator" w:id="1">
    <w:p w:rsidR="004A6C22" w:rsidRDefault="004A6C22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10F" w:rsidRDefault="00CB010F">
    <w:pPr>
      <w:pStyle w:val="Pidipagina"/>
      <w:jc w:val="right"/>
    </w:pPr>
    <w:r>
      <w:t xml:space="preserve">Pagina </w:t>
    </w:r>
    <w:r w:rsidR="004E25B9">
      <w:rPr>
        <w:b/>
        <w:szCs w:val="24"/>
      </w:rPr>
      <w:fldChar w:fldCharType="begin"/>
    </w:r>
    <w:r>
      <w:rPr>
        <w:b/>
      </w:rPr>
      <w:instrText>PAGE</w:instrText>
    </w:r>
    <w:r w:rsidR="004E25B9">
      <w:rPr>
        <w:b/>
        <w:szCs w:val="24"/>
      </w:rPr>
      <w:fldChar w:fldCharType="separate"/>
    </w:r>
    <w:r w:rsidR="00272A87">
      <w:rPr>
        <w:rFonts w:hint="eastAsia"/>
        <w:b/>
        <w:noProof/>
      </w:rPr>
      <w:t>1</w:t>
    </w:r>
    <w:r w:rsidR="004E25B9">
      <w:rPr>
        <w:b/>
        <w:szCs w:val="24"/>
      </w:rPr>
      <w:fldChar w:fldCharType="end"/>
    </w:r>
    <w:r>
      <w:t xml:space="preserve"> di </w:t>
    </w:r>
    <w:r w:rsidR="004E25B9">
      <w:rPr>
        <w:b/>
        <w:szCs w:val="24"/>
      </w:rPr>
      <w:fldChar w:fldCharType="begin"/>
    </w:r>
    <w:r>
      <w:rPr>
        <w:b/>
      </w:rPr>
      <w:instrText>NUMPAGES</w:instrText>
    </w:r>
    <w:r w:rsidR="004E25B9">
      <w:rPr>
        <w:b/>
        <w:szCs w:val="24"/>
      </w:rPr>
      <w:fldChar w:fldCharType="separate"/>
    </w:r>
    <w:r w:rsidR="00272A87">
      <w:rPr>
        <w:rFonts w:hint="eastAsia"/>
        <w:b/>
        <w:noProof/>
      </w:rPr>
      <w:t>1</w:t>
    </w:r>
    <w:r w:rsidR="004E25B9">
      <w:rPr>
        <w:b/>
        <w:szCs w:val="24"/>
      </w:rPr>
      <w:fldChar w:fldCharType="end"/>
    </w:r>
  </w:p>
  <w:p w:rsidR="00CB010F" w:rsidRDefault="00CB010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6C22" w:rsidRDefault="004A6C22" w:rsidP="003A03FF">
      <w:r>
        <w:separator/>
      </w:r>
    </w:p>
  </w:footnote>
  <w:footnote w:type="continuationSeparator" w:id="1">
    <w:p w:rsidR="004A6C22" w:rsidRDefault="004A6C22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10F" w:rsidRDefault="004E25B9" w:rsidP="00E4213E">
    <w:pPr>
      <w:jc w:val="right"/>
    </w:pPr>
    <w:r>
      <w:rPr>
        <w:noProof/>
      </w:rPr>
      <w:pict>
        <v:line id="Connettore diritto 3" o:spid="_x0000_s1026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" strokecolor="#00c" strokeweight=".53mm">
          <o:lock v:ext="edit" shapetype="f"/>
        </v:line>
      </w:pict>
    </w:r>
  </w:p>
  <w:p w:rsidR="00CB010F" w:rsidRPr="00162FF8" w:rsidRDefault="00272A87" w:rsidP="00790C35">
    <w:pPr>
      <w:jc w:val="center"/>
      <w:rPr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5206365</wp:posOffset>
          </wp:positionH>
          <wp:positionV relativeFrom="paragraph">
            <wp:posOffset>132080</wp:posOffset>
          </wp:positionV>
          <wp:extent cx="807720" cy="914400"/>
          <wp:effectExtent l="19050" t="0" r="0" b="0"/>
          <wp:wrapSquare wrapText="largest"/>
          <wp:docPr id="5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B010F" w:rsidRPr="00162FF8">
      <w:rPr>
        <w:b/>
        <w:bCs/>
        <w:color w:val="000099"/>
        <w:sz w:val="32"/>
        <w:szCs w:val="32"/>
      </w:rPr>
      <w:t>Istituto Istruzione Superiore</w:t>
    </w:r>
  </w:p>
  <w:p w:rsidR="00CB010F" w:rsidRPr="00162FF8" w:rsidRDefault="00CB010F" w:rsidP="00790C35">
    <w:pPr>
      <w:jc w:val="center"/>
      <w:rPr>
        <w:sz w:val="20"/>
        <w:szCs w:val="20"/>
      </w:rPr>
    </w:pPr>
    <w:r w:rsidRPr="00162FF8">
      <w:rPr>
        <w:b/>
        <w:bCs/>
        <w:color w:val="000099"/>
        <w:sz w:val="20"/>
        <w:szCs w:val="20"/>
      </w:rPr>
      <w:t>con convitto annesso</w:t>
    </w:r>
  </w:p>
  <w:p w:rsidR="00CB010F" w:rsidRDefault="00CB010F" w:rsidP="00790C35">
    <w:pPr>
      <w:jc w:val="center"/>
      <w:rPr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>"Ignazio e Vincenzo Florio"</w:t>
    </w:r>
  </w:p>
  <w:p w:rsidR="00CB010F" w:rsidRDefault="00CB010F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(Casa Santa)</w:t>
    </w:r>
  </w:p>
  <w:p w:rsidR="00CB010F" w:rsidRDefault="007D7382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TEL. +39 0923 556001</w:t>
    </w:r>
  </w:p>
  <w:p w:rsidR="00CB010F" w:rsidRPr="00BC4E67" w:rsidRDefault="00CB010F" w:rsidP="00790C35">
    <w:pPr>
      <w:jc w:val="center"/>
      <w:rPr>
        <w:rStyle w:val="CollegamentoInternet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e-mail :</w:t>
    </w:r>
    <w:hyperlink r:id="rId3" w:history="1">
      <w:r w:rsidRPr="00F734D6">
        <w:rPr>
          <w:rStyle w:val="CollegamentoInternet"/>
          <w:b/>
          <w:bCs/>
          <w:color w:val="000099"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 w:history="1">
      <w:r w:rsidRPr="00BC4E67">
        <w:rPr>
          <w:rStyle w:val="CollegamentoInternet"/>
          <w:b/>
          <w:bCs/>
          <w:color w:val="000099"/>
          <w:sz w:val="18"/>
          <w:szCs w:val="18"/>
        </w:rPr>
        <w:t xml:space="preserve"> tpis03300r@pec.istruzione.it</w:t>
      </w:r>
    </w:hyperlink>
  </w:p>
  <w:p w:rsidR="00CB010F" w:rsidRDefault="00CB010F" w:rsidP="00790C35">
    <w:pPr>
      <w:jc w:val="center"/>
    </w:pPr>
    <w:r>
      <w:rPr>
        <w:b/>
        <w:bCs/>
        <w:color w:val="000099"/>
        <w:sz w:val="18"/>
        <w:szCs w:val="18"/>
      </w:rPr>
      <w:t xml:space="preserve">sito internet </w:t>
    </w:r>
    <w:hyperlink r:id="rId5" w:history="1">
      <w:r w:rsidR="007D7382" w:rsidRPr="00701AE1">
        <w:rPr>
          <w:rStyle w:val="Collegamentoipertestuale"/>
          <w:b/>
          <w:bCs/>
          <w:sz w:val="18"/>
          <w:szCs w:val="18"/>
        </w:rPr>
        <w:t>www.istitutoflorioerice.edu.it</w:t>
      </w:r>
    </w:hyperlink>
  </w:p>
  <w:p w:rsidR="00CB010F" w:rsidRDefault="004E25B9" w:rsidP="00E4213E">
    <w:pPr>
      <w:jc w:val="right"/>
      <w:rPr>
        <w:color w:val="000099"/>
      </w:rPr>
    </w:pPr>
    <w:r>
      <w:rPr>
        <w:noProof/>
        <w:color w:val="000099"/>
      </w:rPr>
      <w:pict>
        <v:line id="Connettore diritto 1" o:spid="_x0000_s1027" style="position:absolute;left:0;text-align:left;flip:y;z-index:251657216;visibility:visibl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" strokecolor="#00c" strokeweight=".53mm">
          <o:lock v:ext="edit" shapetype="f"/>
        </v:line>
      </w:pict>
    </w:r>
  </w:p>
  <w:p w:rsidR="00CB010F" w:rsidRPr="00E3741F" w:rsidRDefault="00CB010F">
    <w:pPr>
      <w:pStyle w:val="Intestazione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26AC0322"/>
    <w:name w:val="WW8Num15"/>
    <w:lvl w:ilvl="0">
      <w:start w:val="1"/>
      <w:numFmt w:val="decimal"/>
      <w:lvlText w:val="(%1)"/>
      <w:lvlJc w:val="left"/>
      <w:pPr>
        <w:tabs>
          <w:tab w:val="num" w:pos="-60"/>
        </w:tabs>
        <w:ind w:left="360" w:hanging="360"/>
      </w:pPr>
      <w:rPr>
        <w:rFonts w:ascii="Times New Roman" w:eastAsia="Arial" w:hAnsi="Times New Roman" w:cs="Times New Roman" w:hint="default"/>
        <w:color w:val="auto"/>
        <w:sz w:val="22"/>
        <w:szCs w:val="22"/>
        <w:lang w:eastAsia="ar-SA"/>
      </w:rPr>
    </w:lvl>
  </w:abstractNum>
  <w:abstractNum w:abstractNumId="1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E2108D"/>
    <w:multiLevelType w:val="hybridMultilevel"/>
    <w:tmpl w:val="530C518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3"/>
  </w:num>
  <w:num w:numId="5">
    <w:abstractNumId w:val="4"/>
  </w:num>
  <w:num w:numId="6">
    <w:abstractNumId w:val="6"/>
  </w:num>
  <w:num w:numId="7">
    <w:abstractNumId w:val="9"/>
  </w:num>
  <w:num w:numId="8">
    <w:abstractNumId w:val="1"/>
  </w:num>
  <w:num w:numId="9">
    <w:abstractNumId w:val="7"/>
  </w:num>
  <w:num w:numId="10">
    <w:abstractNumId w:val="8"/>
  </w:num>
  <w:num w:numId="11">
    <w:abstractNumId w:val="5"/>
  </w:num>
  <w:num w:numId="12">
    <w:abstractNumId w:val="1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567"/>
  <w:hyphenationZone w:val="283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B1281"/>
    <w:rsid w:val="00000049"/>
    <w:rsid w:val="000014F0"/>
    <w:rsid w:val="0000276D"/>
    <w:rsid w:val="000142FE"/>
    <w:rsid w:val="00032C6A"/>
    <w:rsid w:val="00052C60"/>
    <w:rsid w:val="0006272F"/>
    <w:rsid w:val="00077132"/>
    <w:rsid w:val="00090EB7"/>
    <w:rsid w:val="000C78FA"/>
    <w:rsid w:val="000E12FD"/>
    <w:rsid w:val="000E6824"/>
    <w:rsid w:val="000E72BF"/>
    <w:rsid w:val="000F5C21"/>
    <w:rsid w:val="00120040"/>
    <w:rsid w:val="00157F30"/>
    <w:rsid w:val="00162FF8"/>
    <w:rsid w:val="001702DD"/>
    <w:rsid w:val="00175991"/>
    <w:rsid w:val="001764E5"/>
    <w:rsid w:val="00176520"/>
    <w:rsid w:val="00180FD9"/>
    <w:rsid w:val="00187D15"/>
    <w:rsid w:val="001973F8"/>
    <w:rsid w:val="001A501B"/>
    <w:rsid w:val="001A5D53"/>
    <w:rsid w:val="001A64F6"/>
    <w:rsid w:val="001C436A"/>
    <w:rsid w:val="001C5CAE"/>
    <w:rsid w:val="001E24A9"/>
    <w:rsid w:val="001F47F9"/>
    <w:rsid w:val="00203090"/>
    <w:rsid w:val="002104B8"/>
    <w:rsid w:val="00221995"/>
    <w:rsid w:val="00256637"/>
    <w:rsid w:val="00272A87"/>
    <w:rsid w:val="00272DD9"/>
    <w:rsid w:val="002819DA"/>
    <w:rsid w:val="002824BD"/>
    <w:rsid w:val="00287496"/>
    <w:rsid w:val="00287565"/>
    <w:rsid w:val="0029446A"/>
    <w:rsid w:val="00297ED6"/>
    <w:rsid w:val="002D4247"/>
    <w:rsid w:val="002E51B7"/>
    <w:rsid w:val="002F24E7"/>
    <w:rsid w:val="00307165"/>
    <w:rsid w:val="00315827"/>
    <w:rsid w:val="00347A31"/>
    <w:rsid w:val="00354CEB"/>
    <w:rsid w:val="0036182A"/>
    <w:rsid w:val="0036249A"/>
    <w:rsid w:val="00375E0C"/>
    <w:rsid w:val="00387036"/>
    <w:rsid w:val="00392FD3"/>
    <w:rsid w:val="003A03FF"/>
    <w:rsid w:val="003A2118"/>
    <w:rsid w:val="003A2BA1"/>
    <w:rsid w:val="003C0D2D"/>
    <w:rsid w:val="003E39BD"/>
    <w:rsid w:val="00422690"/>
    <w:rsid w:val="004228A4"/>
    <w:rsid w:val="00427BED"/>
    <w:rsid w:val="00440B5D"/>
    <w:rsid w:val="00442C7B"/>
    <w:rsid w:val="004447FF"/>
    <w:rsid w:val="004520AE"/>
    <w:rsid w:val="00465123"/>
    <w:rsid w:val="004812EC"/>
    <w:rsid w:val="0048683F"/>
    <w:rsid w:val="004A6C22"/>
    <w:rsid w:val="004B1544"/>
    <w:rsid w:val="004C4634"/>
    <w:rsid w:val="004E25B9"/>
    <w:rsid w:val="004F4763"/>
    <w:rsid w:val="004F79FC"/>
    <w:rsid w:val="00503B99"/>
    <w:rsid w:val="005218FA"/>
    <w:rsid w:val="005276FF"/>
    <w:rsid w:val="00545C3A"/>
    <w:rsid w:val="005479CE"/>
    <w:rsid w:val="00557B5B"/>
    <w:rsid w:val="0059665E"/>
    <w:rsid w:val="00597E02"/>
    <w:rsid w:val="005A4CB4"/>
    <w:rsid w:val="005D3B1E"/>
    <w:rsid w:val="00602271"/>
    <w:rsid w:val="00611497"/>
    <w:rsid w:val="00635B94"/>
    <w:rsid w:val="006422EA"/>
    <w:rsid w:val="0065352B"/>
    <w:rsid w:val="00673992"/>
    <w:rsid w:val="00681697"/>
    <w:rsid w:val="00687EA7"/>
    <w:rsid w:val="00695852"/>
    <w:rsid w:val="006B5B9E"/>
    <w:rsid w:val="006D1983"/>
    <w:rsid w:val="006D1DA9"/>
    <w:rsid w:val="0071169E"/>
    <w:rsid w:val="00713EAB"/>
    <w:rsid w:val="007424B7"/>
    <w:rsid w:val="007673FC"/>
    <w:rsid w:val="0076783D"/>
    <w:rsid w:val="00775C02"/>
    <w:rsid w:val="00790C35"/>
    <w:rsid w:val="007B0AFF"/>
    <w:rsid w:val="007B1281"/>
    <w:rsid w:val="007C3451"/>
    <w:rsid w:val="007D7382"/>
    <w:rsid w:val="007E7A97"/>
    <w:rsid w:val="00832D96"/>
    <w:rsid w:val="00833BFB"/>
    <w:rsid w:val="00837E0B"/>
    <w:rsid w:val="00845B8A"/>
    <w:rsid w:val="00852A53"/>
    <w:rsid w:val="00876BE3"/>
    <w:rsid w:val="00894F77"/>
    <w:rsid w:val="00897C71"/>
    <w:rsid w:val="008A1D6E"/>
    <w:rsid w:val="008B6C95"/>
    <w:rsid w:val="008B7093"/>
    <w:rsid w:val="008C1980"/>
    <w:rsid w:val="008D1F75"/>
    <w:rsid w:val="008D669C"/>
    <w:rsid w:val="008D6AAE"/>
    <w:rsid w:val="008E291F"/>
    <w:rsid w:val="008E45D6"/>
    <w:rsid w:val="008E4F7F"/>
    <w:rsid w:val="0090151A"/>
    <w:rsid w:val="00910B0C"/>
    <w:rsid w:val="00954A0C"/>
    <w:rsid w:val="00963044"/>
    <w:rsid w:val="0096307A"/>
    <w:rsid w:val="009656A2"/>
    <w:rsid w:val="00970F04"/>
    <w:rsid w:val="00977534"/>
    <w:rsid w:val="009B1C5E"/>
    <w:rsid w:val="009B6BA3"/>
    <w:rsid w:val="009D3E2C"/>
    <w:rsid w:val="009D48B1"/>
    <w:rsid w:val="009F3B04"/>
    <w:rsid w:val="00A30BE9"/>
    <w:rsid w:val="00A37D2D"/>
    <w:rsid w:val="00A46673"/>
    <w:rsid w:val="00A52670"/>
    <w:rsid w:val="00A606A6"/>
    <w:rsid w:val="00A608EF"/>
    <w:rsid w:val="00A64B60"/>
    <w:rsid w:val="00AA70D1"/>
    <w:rsid w:val="00AC241A"/>
    <w:rsid w:val="00AC2D02"/>
    <w:rsid w:val="00AC5299"/>
    <w:rsid w:val="00AD2FA2"/>
    <w:rsid w:val="00B03DF2"/>
    <w:rsid w:val="00B1406C"/>
    <w:rsid w:val="00B205D4"/>
    <w:rsid w:val="00BA0C95"/>
    <w:rsid w:val="00BA690A"/>
    <w:rsid w:val="00BC4E67"/>
    <w:rsid w:val="00BD7528"/>
    <w:rsid w:val="00C15C09"/>
    <w:rsid w:val="00C21B2D"/>
    <w:rsid w:val="00C31FFF"/>
    <w:rsid w:val="00C32355"/>
    <w:rsid w:val="00C4519B"/>
    <w:rsid w:val="00C5048D"/>
    <w:rsid w:val="00C56063"/>
    <w:rsid w:val="00C71DB8"/>
    <w:rsid w:val="00C921F3"/>
    <w:rsid w:val="00C96628"/>
    <w:rsid w:val="00CA5620"/>
    <w:rsid w:val="00CB010F"/>
    <w:rsid w:val="00CB207C"/>
    <w:rsid w:val="00CE5FE5"/>
    <w:rsid w:val="00CF1DDB"/>
    <w:rsid w:val="00CF3800"/>
    <w:rsid w:val="00D0232C"/>
    <w:rsid w:val="00D07E94"/>
    <w:rsid w:val="00D128D1"/>
    <w:rsid w:val="00D16FAE"/>
    <w:rsid w:val="00D243AE"/>
    <w:rsid w:val="00D37A01"/>
    <w:rsid w:val="00D44361"/>
    <w:rsid w:val="00D56866"/>
    <w:rsid w:val="00D6124C"/>
    <w:rsid w:val="00D67ACE"/>
    <w:rsid w:val="00D87C16"/>
    <w:rsid w:val="00DA24C9"/>
    <w:rsid w:val="00DD779E"/>
    <w:rsid w:val="00E13DD9"/>
    <w:rsid w:val="00E17CF7"/>
    <w:rsid w:val="00E20E35"/>
    <w:rsid w:val="00E24424"/>
    <w:rsid w:val="00E3741F"/>
    <w:rsid w:val="00E4213E"/>
    <w:rsid w:val="00E51CA3"/>
    <w:rsid w:val="00E54A32"/>
    <w:rsid w:val="00E74D9C"/>
    <w:rsid w:val="00EA390E"/>
    <w:rsid w:val="00EA4685"/>
    <w:rsid w:val="00EC520F"/>
    <w:rsid w:val="00ED34DD"/>
    <w:rsid w:val="00ED67D5"/>
    <w:rsid w:val="00EE0CB2"/>
    <w:rsid w:val="00EE306D"/>
    <w:rsid w:val="00F208E4"/>
    <w:rsid w:val="00F2194D"/>
    <w:rsid w:val="00F31BD1"/>
    <w:rsid w:val="00F41DDA"/>
    <w:rsid w:val="00F66103"/>
    <w:rsid w:val="00F66D59"/>
    <w:rsid w:val="00F73115"/>
    <w:rsid w:val="00F734D6"/>
    <w:rsid w:val="00F82236"/>
    <w:rsid w:val="00F9196B"/>
    <w:rsid w:val="00FD3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520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5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  <w:lang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  <w:lang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styleId="NormaleWeb">
    <w:name w:val="Normal (Web)"/>
    <w:basedOn w:val="Normale"/>
    <w:uiPriority w:val="99"/>
    <w:rsid w:val="00256637"/>
    <w:pPr>
      <w:spacing w:before="100" w:beforeAutospacing="1" w:after="100" w:afterAutospacing="1"/>
    </w:pPr>
    <w:rPr>
      <w:rFonts w:ascii="Arial Unicode MS" w:hAnsi="Arial Unicode MS"/>
      <w:lang w:eastAsia="it-IT" w:bidi="ar-SA"/>
    </w:rPr>
  </w:style>
  <w:style w:type="paragraph" w:customStyle="1" w:styleId="Normale1">
    <w:name w:val="Normale1"/>
    <w:rsid w:val="00ED67D5"/>
    <w:rPr>
      <w:rFonts w:ascii="Calibri" w:eastAsia="Calibri" w:hAnsi="Calibri" w:cs="Calibri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0F04"/>
    <w:pPr>
      <w:pBdr>
        <w:bottom w:val="single" w:sz="4" w:space="4" w:color="4F81BD"/>
      </w:pBdr>
      <w:spacing w:before="200" w:after="280"/>
      <w:ind w:left="936" w:right="936"/>
    </w:pPr>
    <w:rPr>
      <w:rFonts w:cs="Mangal"/>
      <w:b/>
      <w:bCs/>
      <w:i/>
      <w:iCs/>
      <w:color w:val="4F81BD"/>
      <w:szCs w:val="2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0F04"/>
    <w:rPr>
      <w:rFonts w:cs="Mangal"/>
      <w:b/>
      <w:bCs/>
      <w:i/>
      <w:iCs/>
      <w:color w:val="4F81BD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stitutoflorioerice.edu.it" TargetMode="External"/><Relationship Id="rId4" Type="http://schemas.openxmlformats.org/officeDocument/2006/relationships/hyperlink" Target="mailto:%20tpis033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Links>
    <vt:vector size="18" baseType="variant">
      <vt:variant>
        <vt:i4>6881312</vt:i4>
      </vt:variant>
      <vt:variant>
        <vt:i4>6</vt:i4>
      </vt:variant>
      <vt:variant>
        <vt:i4>0</vt:i4>
      </vt:variant>
      <vt:variant>
        <vt:i4>5</vt:i4>
      </vt:variant>
      <vt:variant>
        <vt:lpwstr>http://www.istitutoflorioerice.edu.it/</vt:lpwstr>
      </vt:variant>
      <vt:variant>
        <vt:lpwstr/>
      </vt:variant>
      <vt:variant>
        <vt:i4>2293829</vt:i4>
      </vt:variant>
      <vt:variant>
        <vt:i4>3</vt:i4>
      </vt:variant>
      <vt:variant>
        <vt:i4>0</vt:i4>
      </vt:variant>
      <vt:variant>
        <vt:i4>5</vt:i4>
      </vt:variant>
      <vt:variant>
        <vt:lpwstr>mailto:%20tpis03300r@pec.istruzione.it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</cp:lastModifiedBy>
  <cp:revision>2</cp:revision>
  <cp:lastPrinted>2025-05-15T08:53:00Z</cp:lastPrinted>
  <dcterms:created xsi:type="dcterms:W3CDTF">2025-09-24T12:21:00Z</dcterms:created>
  <dcterms:modified xsi:type="dcterms:W3CDTF">2025-09-24T12:21:00Z</dcterms:modified>
</cp:coreProperties>
</file>