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A0C" w:rsidRDefault="00954A0C" w:rsidP="00954A0C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Erice, </w:t>
      </w:r>
      <w:r w:rsidR="00DA294C">
        <w:rPr>
          <w:rFonts w:ascii="Arial" w:hAnsi="Arial" w:cs="Arial"/>
          <w:sz w:val="22"/>
          <w:szCs w:val="22"/>
        </w:rPr>
        <w:t>02</w:t>
      </w:r>
      <w:r>
        <w:rPr>
          <w:rFonts w:ascii="Arial" w:hAnsi="Arial" w:cs="Arial"/>
          <w:sz w:val="22"/>
          <w:szCs w:val="22"/>
        </w:rPr>
        <w:t>/</w:t>
      </w:r>
      <w:r w:rsidR="00DA294C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0/2025</w:t>
      </w:r>
    </w:p>
    <w:p w:rsidR="00954A0C" w:rsidRDefault="00954A0C" w:rsidP="00954A0C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:rsidR="00954A0C" w:rsidRDefault="00954A0C" w:rsidP="00954A0C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Ai Sigg. Docenti IIS FLORIO ERICE</w:t>
      </w:r>
    </w:p>
    <w:p w:rsidR="00954A0C" w:rsidRDefault="00DA294C" w:rsidP="00954A0C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e</w:t>
      </w:r>
      <w:r w:rsidR="00954A0C">
        <w:rPr>
          <w:rFonts w:ascii="Arial" w:hAnsi="Arial" w:cs="Arial"/>
          <w:sz w:val="19"/>
          <w:szCs w:val="19"/>
        </w:rPr>
        <w:t xml:space="preserve"> p.c. DSGA</w:t>
      </w:r>
    </w:p>
    <w:p w:rsidR="00954A0C" w:rsidRDefault="00954A0C" w:rsidP="00954A0C">
      <w:pPr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Arial" w:hAnsi="Arial" w:cs="Arial"/>
          <w:sz w:val="19"/>
          <w:szCs w:val="19"/>
        </w:rPr>
      </w:pPr>
    </w:p>
    <w:p w:rsidR="00954A0C" w:rsidRPr="00272DD9" w:rsidRDefault="00954A0C" w:rsidP="00954A0C">
      <w:pPr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72DD9">
        <w:rPr>
          <w:rFonts w:ascii="Times New Roman" w:hAnsi="Times New Roman" w:cs="Times New Roman"/>
          <w:b/>
          <w:sz w:val="22"/>
          <w:szCs w:val="22"/>
        </w:rPr>
        <w:t>Oggetto: Convocazione dei Consigli di Classe.</w:t>
      </w:r>
    </w:p>
    <w:p w:rsidR="00954A0C" w:rsidRPr="00272DD9" w:rsidRDefault="00954A0C" w:rsidP="00954A0C">
      <w:pPr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</w:p>
    <w:p w:rsidR="00954A0C" w:rsidRPr="00272DD9" w:rsidRDefault="00954A0C" w:rsidP="00954A0C">
      <w:pPr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Si comunica che i consigli di classe sono convocati per trattare i seguenti punti all’</w:t>
      </w:r>
      <w:r w:rsidRPr="00272DD9">
        <w:rPr>
          <w:rFonts w:ascii="Times New Roman" w:hAnsi="Times New Roman" w:cs="Times New Roman"/>
          <w:sz w:val="22"/>
          <w:szCs w:val="22"/>
        </w:rPr>
        <w:t>ordine del giorno:</w:t>
      </w:r>
    </w:p>
    <w:p w:rsidR="00954A0C" w:rsidRPr="00272DD9" w:rsidRDefault="00954A0C" w:rsidP="00954A0C">
      <w:pPr>
        <w:pStyle w:val="Paragrafoelenco"/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54A0C" w:rsidRDefault="00954A0C" w:rsidP="00954A0C">
      <w:pPr>
        <w:pStyle w:val="Paragrafoelenco"/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1.Programmazione recupero PFI</w:t>
      </w:r>
    </w:p>
    <w:p w:rsidR="00954A0C" w:rsidRDefault="00954A0C" w:rsidP="00954A0C">
      <w:pPr>
        <w:pStyle w:val="Paragrafoelenco"/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2.Programmazione del consiglio di classe</w:t>
      </w:r>
    </w:p>
    <w:p w:rsidR="004228A4" w:rsidRDefault="00954A0C" w:rsidP="00954A0C">
      <w:pPr>
        <w:pStyle w:val="Paragrafoelenco"/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3.Insediamneto GLO</w:t>
      </w:r>
    </w:p>
    <w:p w:rsidR="0078001F" w:rsidRDefault="0078001F" w:rsidP="00954A0C">
      <w:pPr>
        <w:pStyle w:val="Paragrafoelenco"/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4.Approvazione orario docenti di sostegno</w:t>
      </w:r>
    </w:p>
    <w:p w:rsidR="0078001F" w:rsidRDefault="0078001F" w:rsidP="00954A0C">
      <w:pPr>
        <w:pStyle w:val="Paragrafoelenco"/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5.</w:t>
      </w:r>
      <w:r w:rsidR="00DA294C">
        <w:rPr>
          <w:sz w:val="22"/>
          <w:szCs w:val="22"/>
        </w:rPr>
        <w:t>Stesura PDP per alunni con certificazione DSA e individuazione alunni BES</w:t>
      </w:r>
    </w:p>
    <w:p w:rsidR="00DA294C" w:rsidRDefault="00DA294C" w:rsidP="00954A0C">
      <w:pPr>
        <w:pStyle w:val="Paragrafoelenco"/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6.Varie ed eventuali</w:t>
      </w:r>
    </w:p>
    <w:p w:rsidR="00954A0C" w:rsidRDefault="00954A0C" w:rsidP="00954A0C">
      <w:pPr>
        <w:tabs>
          <w:tab w:val="left" w:pos="1781"/>
          <w:tab w:val="right" w:pos="9638"/>
        </w:tabs>
        <w:autoSpaceDE w:val="0"/>
        <w:autoSpaceDN w:val="0"/>
        <w:adjustRightInd w:val="0"/>
        <w:jc w:val="center"/>
        <w:rPr>
          <w:rFonts w:ascii="Arial" w:hAnsi="Arial" w:cs="Arial"/>
          <w:sz w:val="19"/>
          <w:szCs w:val="19"/>
        </w:rPr>
      </w:pPr>
    </w:p>
    <w:p w:rsidR="00954A0C" w:rsidRPr="00DA294C" w:rsidRDefault="00954A0C" w:rsidP="00954A0C">
      <w:pPr>
        <w:tabs>
          <w:tab w:val="left" w:pos="1781"/>
          <w:tab w:val="right" w:pos="9638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  <w:szCs w:val="22"/>
        </w:rPr>
      </w:pPr>
      <w:r w:rsidRPr="00DA294C">
        <w:rPr>
          <w:rFonts w:ascii="Times New Roman" w:hAnsi="Times New Roman" w:cs="Times New Roman"/>
          <w:sz w:val="22"/>
          <w:szCs w:val="22"/>
        </w:rPr>
        <w:t>CALENDARIO DEI C.d.C.</w:t>
      </w:r>
    </w:p>
    <w:p w:rsidR="00954A0C" w:rsidRPr="00DA294C" w:rsidRDefault="00954A0C" w:rsidP="00954A0C">
      <w:pPr>
        <w:tabs>
          <w:tab w:val="left" w:pos="1781"/>
          <w:tab w:val="right" w:pos="9638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33"/>
        <w:gridCol w:w="2593"/>
        <w:gridCol w:w="2412"/>
        <w:gridCol w:w="2190"/>
      </w:tblGrid>
      <w:tr w:rsidR="0076783D" w:rsidRPr="00DA294C" w:rsidTr="001A501B">
        <w:tc>
          <w:tcPr>
            <w:tcW w:w="9628" w:type="dxa"/>
            <w:gridSpan w:val="4"/>
          </w:tcPr>
          <w:p w:rsidR="0076783D" w:rsidRPr="00DA294C" w:rsidRDefault="0076783D" w:rsidP="0076783D">
            <w:pPr>
              <w:pStyle w:val="Paragrafoelenco"/>
              <w:tabs>
                <w:tab w:val="left" w:pos="1781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A294C">
              <w:rPr>
                <w:b/>
                <w:sz w:val="19"/>
                <w:szCs w:val="19"/>
              </w:rPr>
              <w:t>Martedì 14.10.2025</w:t>
            </w:r>
          </w:p>
        </w:tc>
      </w:tr>
      <w:tr w:rsidR="004B1544" w:rsidRPr="00DA294C" w:rsidTr="001A501B">
        <w:tc>
          <w:tcPr>
            <w:tcW w:w="2433" w:type="dxa"/>
          </w:tcPr>
          <w:p w:rsidR="004B1544" w:rsidRPr="00DA294C" w:rsidRDefault="004B1544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ORA</w:t>
            </w:r>
          </w:p>
        </w:tc>
        <w:tc>
          <w:tcPr>
            <w:tcW w:w="2593" w:type="dxa"/>
          </w:tcPr>
          <w:p w:rsidR="004B1544" w:rsidRPr="00DA294C" w:rsidRDefault="004B1544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CLASSE</w:t>
            </w:r>
          </w:p>
        </w:tc>
        <w:tc>
          <w:tcPr>
            <w:tcW w:w="2412" w:type="dxa"/>
          </w:tcPr>
          <w:p w:rsidR="004B1544" w:rsidRPr="00DA294C" w:rsidRDefault="004B1544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CLASSE</w:t>
            </w:r>
          </w:p>
        </w:tc>
        <w:tc>
          <w:tcPr>
            <w:tcW w:w="2190" w:type="dxa"/>
          </w:tcPr>
          <w:p w:rsidR="004B1544" w:rsidRPr="00DA294C" w:rsidRDefault="004B1544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CLASSE</w:t>
            </w:r>
          </w:p>
        </w:tc>
      </w:tr>
      <w:tr w:rsidR="004B1544" w:rsidRPr="00DA294C" w:rsidTr="001A501B">
        <w:tc>
          <w:tcPr>
            <w:tcW w:w="2433" w:type="dxa"/>
          </w:tcPr>
          <w:p w:rsidR="004B1544" w:rsidRPr="00DA294C" w:rsidRDefault="004B1544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Dalle 15,00 – alle 16.00</w:t>
            </w:r>
          </w:p>
        </w:tc>
        <w:tc>
          <w:tcPr>
            <w:tcW w:w="2593" w:type="dxa"/>
          </w:tcPr>
          <w:p w:rsidR="004B1544" w:rsidRPr="00DA294C" w:rsidRDefault="004B1544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I E</w:t>
            </w:r>
          </w:p>
        </w:tc>
        <w:tc>
          <w:tcPr>
            <w:tcW w:w="2412" w:type="dxa"/>
          </w:tcPr>
          <w:p w:rsidR="004B1544" w:rsidRPr="00DA294C" w:rsidRDefault="001A501B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III </w:t>
            </w:r>
            <w:r w:rsidR="0006272F"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D</w:t>
            </w:r>
          </w:p>
        </w:tc>
        <w:tc>
          <w:tcPr>
            <w:tcW w:w="2190" w:type="dxa"/>
          </w:tcPr>
          <w:p w:rsidR="004B1544" w:rsidRPr="00DA294C" w:rsidRDefault="001A501B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III Iefp</w:t>
            </w:r>
          </w:p>
        </w:tc>
      </w:tr>
      <w:tr w:rsidR="001A501B" w:rsidRPr="00DA294C" w:rsidTr="001A501B">
        <w:tc>
          <w:tcPr>
            <w:tcW w:w="2433" w:type="dxa"/>
          </w:tcPr>
          <w:p w:rsidR="001A501B" w:rsidRPr="00DA294C" w:rsidRDefault="001A501B" w:rsidP="001A501B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Dalle 16.00 – alle 17.00</w:t>
            </w:r>
          </w:p>
        </w:tc>
        <w:tc>
          <w:tcPr>
            <w:tcW w:w="2593" w:type="dxa"/>
          </w:tcPr>
          <w:p w:rsidR="001A501B" w:rsidRPr="00DA294C" w:rsidRDefault="001A501B" w:rsidP="001A501B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II E</w:t>
            </w:r>
          </w:p>
        </w:tc>
        <w:tc>
          <w:tcPr>
            <w:tcW w:w="2412" w:type="dxa"/>
          </w:tcPr>
          <w:p w:rsidR="001A501B" w:rsidRPr="00DA294C" w:rsidRDefault="001A501B" w:rsidP="001A501B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IV D</w:t>
            </w:r>
          </w:p>
        </w:tc>
        <w:tc>
          <w:tcPr>
            <w:tcW w:w="2190" w:type="dxa"/>
          </w:tcPr>
          <w:p w:rsidR="001A501B" w:rsidRPr="00DA294C" w:rsidRDefault="001A501B" w:rsidP="001A501B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III CE</w:t>
            </w:r>
          </w:p>
        </w:tc>
      </w:tr>
      <w:tr w:rsidR="001A501B" w:rsidRPr="00DA294C" w:rsidTr="001A501B">
        <w:tc>
          <w:tcPr>
            <w:tcW w:w="2433" w:type="dxa"/>
          </w:tcPr>
          <w:p w:rsidR="001A501B" w:rsidRPr="00DA294C" w:rsidRDefault="001A501B" w:rsidP="001A501B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Dalle 17,00 – alle 18,00</w:t>
            </w:r>
          </w:p>
        </w:tc>
        <w:tc>
          <w:tcPr>
            <w:tcW w:w="2593" w:type="dxa"/>
          </w:tcPr>
          <w:p w:rsidR="001A501B" w:rsidRPr="00DA294C" w:rsidRDefault="001A501B" w:rsidP="001A501B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III E</w:t>
            </w:r>
          </w:p>
        </w:tc>
        <w:tc>
          <w:tcPr>
            <w:tcW w:w="2412" w:type="dxa"/>
          </w:tcPr>
          <w:p w:rsidR="001A501B" w:rsidRPr="00DA294C" w:rsidRDefault="001A501B" w:rsidP="001A501B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hAnsi="Times New Roman" w:cs="Times New Roman"/>
              </w:rPr>
              <w:t>V</w:t>
            </w: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D/F</w:t>
            </w:r>
          </w:p>
        </w:tc>
        <w:tc>
          <w:tcPr>
            <w:tcW w:w="2190" w:type="dxa"/>
          </w:tcPr>
          <w:p w:rsidR="001A501B" w:rsidRPr="00DA294C" w:rsidRDefault="001A501B" w:rsidP="001A501B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IVCSE</w:t>
            </w:r>
          </w:p>
        </w:tc>
      </w:tr>
      <w:tr w:rsidR="001A501B" w:rsidRPr="00DA294C" w:rsidTr="001A501B">
        <w:tc>
          <w:tcPr>
            <w:tcW w:w="2433" w:type="dxa"/>
          </w:tcPr>
          <w:p w:rsidR="001A501B" w:rsidRPr="00DA294C" w:rsidRDefault="001A501B" w:rsidP="001A501B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Dalle 18,00 – alle 19,00</w:t>
            </w:r>
          </w:p>
        </w:tc>
        <w:tc>
          <w:tcPr>
            <w:tcW w:w="2593" w:type="dxa"/>
          </w:tcPr>
          <w:p w:rsidR="001A501B" w:rsidRPr="00DA294C" w:rsidRDefault="001A501B" w:rsidP="001A501B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IV E</w:t>
            </w:r>
          </w:p>
        </w:tc>
        <w:tc>
          <w:tcPr>
            <w:tcW w:w="2412" w:type="dxa"/>
          </w:tcPr>
          <w:p w:rsidR="001A501B" w:rsidRPr="00DA294C" w:rsidRDefault="001A501B" w:rsidP="001A501B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II D</w:t>
            </w:r>
          </w:p>
        </w:tc>
        <w:tc>
          <w:tcPr>
            <w:tcW w:w="2190" w:type="dxa"/>
          </w:tcPr>
          <w:p w:rsidR="001A501B" w:rsidRPr="00DA294C" w:rsidRDefault="001A501B" w:rsidP="001A501B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I C</w:t>
            </w:r>
          </w:p>
        </w:tc>
      </w:tr>
      <w:tr w:rsidR="001A501B" w:rsidRPr="00DA294C" w:rsidTr="001A501B">
        <w:tc>
          <w:tcPr>
            <w:tcW w:w="2433" w:type="dxa"/>
          </w:tcPr>
          <w:p w:rsidR="001A501B" w:rsidRPr="00DA294C" w:rsidRDefault="001A501B" w:rsidP="001A501B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Dalle 19.00 – alle 20.00</w:t>
            </w:r>
          </w:p>
        </w:tc>
        <w:tc>
          <w:tcPr>
            <w:tcW w:w="2593" w:type="dxa"/>
          </w:tcPr>
          <w:p w:rsidR="001A501B" w:rsidRPr="00DA294C" w:rsidRDefault="001A501B" w:rsidP="001A501B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V E</w:t>
            </w:r>
          </w:p>
        </w:tc>
        <w:tc>
          <w:tcPr>
            <w:tcW w:w="2412" w:type="dxa"/>
          </w:tcPr>
          <w:p w:rsidR="001A501B" w:rsidRPr="00DA294C" w:rsidRDefault="001A501B" w:rsidP="001A501B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I D</w:t>
            </w:r>
          </w:p>
        </w:tc>
        <w:tc>
          <w:tcPr>
            <w:tcW w:w="2190" w:type="dxa"/>
          </w:tcPr>
          <w:p w:rsidR="001A501B" w:rsidRPr="00DA294C" w:rsidRDefault="001A501B" w:rsidP="001A501B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II C</w:t>
            </w:r>
          </w:p>
        </w:tc>
      </w:tr>
    </w:tbl>
    <w:p w:rsidR="00954A0C" w:rsidRPr="00DA294C" w:rsidRDefault="00954A0C" w:rsidP="00954A0C">
      <w:pPr>
        <w:tabs>
          <w:tab w:val="left" w:pos="1781"/>
          <w:tab w:val="right" w:pos="9638"/>
        </w:tabs>
        <w:autoSpaceDE w:val="0"/>
        <w:autoSpaceDN w:val="0"/>
        <w:adjustRightInd w:val="0"/>
        <w:rPr>
          <w:rFonts w:ascii="Times New Roman" w:hAnsi="Times New Roman" w:cs="Times New Roman"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08"/>
        <w:gridCol w:w="3409"/>
        <w:gridCol w:w="3137"/>
      </w:tblGrid>
      <w:tr w:rsidR="00954A0C" w:rsidRPr="00DA294C" w:rsidTr="00915A70">
        <w:tc>
          <w:tcPr>
            <w:tcW w:w="9854" w:type="dxa"/>
            <w:gridSpan w:val="3"/>
          </w:tcPr>
          <w:p w:rsidR="00954A0C" w:rsidRPr="00DA294C" w:rsidRDefault="0076783D" w:rsidP="0076783D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Giovedì 16.10.2025</w:t>
            </w:r>
          </w:p>
        </w:tc>
      </w:tr>
      <w:tr w:rsidR="00954A0C" w:rsidRPr="00DA294C" w:rsidTr="00915A70">
        <w:tc>
          <w:tcPr>
            <w:tcW w:w="3308" w:type="dxa"/>
          </w:tcPr>
          <w:p w:rsidR="00954A0C" w:rsidRPr="00DA294C" w:rsidRDefault="00954A0C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ORA</w:t>
            </w:r>
          </w:p>
        </w:tc>
        <w:tc>
          <w:tcPr>
            <w:tcW w:w="3409" w:type="dxa"/>
          </w:tcPr>
          <w:p w:rsidR="00954A0C" w:rsidRPr="00DA294C" w:rsidRDefault="00954A0C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CLASSE</w:t>
            </w:r>
          </w:p>
        </w:tc>
        <w:tc>
          <w:tcPr>
            <w:tcW w:w="3137" w:type="dxa"/>
          </w:tcPr>
          <w:p w:rsidR="00954A0C" w:rsidRPr="00DA294C" w:rsidRDefault="00954A0C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CLASSE</w:t>
            </w:r>
          </w:p>
        </w:tc>
      </w:tr>
      <w:tr w:rsidR="0076783D" w:rsidRPr="00DA294C" w:rsidTr="00915A70">
        <w:tc>
          <w:tcPr>
            <w:tcW w:w="3308" w:type="dxa"/>
          </w:tcPr>
          <w:p w:rsidR="0076783D" w:rsidRPr="00DA294C" w:rsidRDefault="0076783D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Dalle 15,00 – alle 16.00</w:t>
            </w:r>
          </w:p>
        </w:tc>
        <w:tc>
          <w:tcPr>
            <w:tcW w:w="3409" w:type="dxa"/>
          </w:tcPr>
          <w:p w:rsidR="0076783D" w:rsidRPr="00DA294C" w:rsidRDefault="0076783D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III B</w:t>
            </w:r>
          </w:p>
        </w:tc>
        <w:tc>
          <w:tcPr>
            <w:tcW w:w="3137" w:type="dxa"/>
          </w:tcPr>
          <w:p w:rsidR="0076783D" w:rsidRPr="00DA294C" w:rsidRDefault="0076783D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I A</w:t>
            </w:r>
          </w:p>
        </w:tc>
      </w:tr>
      <w:tr w:rsidR="0076783D" w:rsidRPr="00DA294C" w:rsidTr="00915A70">
        <w:tc>
          <w:tcPr>
            <w:tcW w:w="3308" w:type="dxa"/>
          </w:tcPr>
          <w:p w:rsidR="0076783D" w:rsidRPr="00DA294C" w:rsidRDefault="0076783D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Dalle 16.00 – alle 17.00</w:t>
            </w:r>
          </w:p>
        </w:tc>
        <w:tc>
          <w:tcPr>
            <w:tcW w:w="3409" w:type="dxa"/>
          </w:tcPr>
          <w:p w:rsidR="0076783D" w:rsidRPr="00DA294C" w:rsidRDefault="0076783D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IV B</w:t>
            </w:r>
          </w:p>
        </w:tc>
        <w:tc>
          <w:tcPr>
            <w:tcW w:w="3137" w:type="dxa"/>
          </w:tcPr>
          <w:p w:rsidR="0076783D" w:rsidRPr="00DA294C" w:rsidRDefault="0076783D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II A</w:t>
            </w:r>
          </w:p>
        </w:tc>
      </w:tr>
      <w:tr w:rsidR="0076783D" w:rsidRPr="00DA294C" w:rsidTr="00915A70">
        <w:tc>
          <w:tcPr>
            <w:tcW w:w="3308" w:type="dxa"/>
          </w:tcPr>
          <w:p w:rsidR="0076783D" w:rsidRPr="00DA294C" w:rsidRDefault="0076783D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Dalle 17,00 – alle 18,00</w:t>
            </w:r>
          </w:p>
        </w:tc>
        <w:tc>
          <w:tcPr>
            <w:tcW w:w="3409" w:type="dxa"/>
          </w:tcPr>
          <w:p w:rsidR="0076783D" w:rsidRPr="00DA294C" w:rsidRDefault="0076783D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V B</w:t>
            </w:r>
          </w:p>
        </w:tc>
        <w:tc>
          <w:tcPr>
            <w:tcW w:w="3137" w:type="dxa"/>
          </w:tcPr>
          <w:p w:rsidR="0076783D" w:rsidRPr="00DA294C" w:rsidRDefault="0076783D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III A</w:t>
            </w:r>
          </w:p>
        </w:tc>
      </w:tr>
      <w:tr w:rsidR="0076783D" w:rsidRPr="00DA294C" w:rsidTr="00915A70">
        <w:tc>
          <w:tcPr>
            <w:tcW w:w="3308" w:type="dxa"/>
          </w:tcPr>
          <w:p w:rsidR="0076783D" w:rsidRPr="00DA294C" w:rsidRDefault="0076783D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Dalle 18,00 – alle 19,00</w:t>
            </w:r>
          </w:p>
        </w:tc>
        <w:tc>
          <w:tcPr>
            <w:tcW w:w="3409" w:type="dxa"/>
          </w:tcPr>
          <w:p w:rsidR="0076783D" w:rsidRPr="00DA294C" w:rsidRDefault="0076783D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I B</w:t>
            </w:r>
          </w:p>
        </w:tc>
        <w:tc>
          <w:tcPr>
            <w:tcW w:w="3137" w:type="dxa"/>
          </w:tcPr>
          <w:p w:rsidR="0076783D" w:rsidRPr="00DA294C" w:rsidRDefault="0076783D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IV A</w:t>
            </w:r>
          </w:p>
        </w:tc>
      </w:tr>
      <w:tr w:rsidR="0076783D" w:rsidRPr="00DA294C" w:rsidTr="00915A70">
        <w:tc>
          <w:tcPr>
            <w:tcW w:w="3308" w:type="dxa"/>
          </w:tcPr>
          <w:p w:rsidR="0076783D" w:rsidRPr="00DA294C" w:rsidRDefault="0076783D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Dalle 19.00 – alle 20.00</w:t>
            </w:r>
          </w:p>
        </w:tc>
        <w:tc>
          <w:tcPr>
            <w:tcW w:w="3409" w:type="dxa"/>
          </w:tcPr>
          <w:p w:rsidR="0076783D" w:rsidRPr="00DA294C" w:rsidRDefault="0076783D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II B</w:t>
            </w:r>
          </w:p>
        </w:tc>
        <w:tc>
          <w:tcPr>
            <w:tcW w:w="3137" w:type="dxa"/>
          </w:tcPr>
          <w:p w:rsidR="0076783D" w:rsidRPr="00DA294C" w:rsidRDefault="0076783D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VA </w:t>
            </w:r>
          </w:p>
        </w:tc>
      </w:tr>
    </w:tbl>
    <w:p w:rsidR="00954A0C" w:rsidRPr="00DA294C" w:rsidRDefault="00954A0C" w:rsidP="00954A0C">
      <w:pPr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08"/>
        <w:gridCol w:w="3409"/>
        <w:gridCol w:w="3137"/>
      </w:tblGrid>
      <w:tr w:rsidR="00954A0C" w:rsidRPr="00DA294C" w:rsidTr="00915A70">
        <w:tc>
          <w:tcPr>
            <w:tcW w:w="9854" w:type="dxa"/>
            <w:gridSpan w:val="3"/>
          </w:tcPr>
          <w:p w:rsidR="00954A0C" w:rsidRPr="00DA294C" w:rsidRDefault="0076783D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Venerdì 17.10.2025</w:t>
            </w:r>
          </w:p>
        </w:tc>
      </w:tr>
      <w:tr w:rsidR="00954A0C" w:rsidRPr="00DA294C" w:rsidTr="00915A70">
        <w:tc>
          <w:tcPr>
            <w:tcW w:w="3308" w:type="dxa"/>
          </w:tcPr>
          <w:p w:rsidR="00954A0C" w:rsidRPr="00DA294C" w:rsidRDefault="00954A0C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ORA</w:t>
            </w:r>
          </w:p>
        </w:tc>
        <w:tc>
          <w:tcPr>
            <w:tcW w:w="3409" w:type="dxa"/>
          </w:tcPr>
          <w:p w:rsidR="00954A0C" w:rsidRPr="00DA294C" w:rsidRDefault="00954A0C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CLASSE</w:t>
            </w:r>
          </w:p>
        </w:tc>
        <w:tc>
          <w:tcPr>
            <w:tcW w:w="3137" w:type="dxa"/>
          </w:tcPr>
          <w:p w:rsidR="00954A0C" w:rsidRPr="00DA294C" w:rsidRDefault="00954A0C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CLASSE</w:t>
            </w:r>
          </w:p>
        </w:tc>
      </w:tr>
      <w:tr w:rsidR="00F208E4" w:rsidRPr="00DA294C" w:rsidTr="00915A70">
        <w:tc>
          <w:tcPr>
            <w:tcW w:w="3308" w:type="dxa"/>
          </w:tcPr>
          <w:p w:rsidR="00F208E4" w:rsidRPr="00DA294C" w:rsidRDefault="00F208E4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Dalle 15,00 – alle 16.00</w:t>
            </w:r>
          </w:p>
        </w:tc>
        <w:tc>
          <w:tcPr>
            <w:tcW w:w="3409" w:type="dxa"/>
          </w:tcPr>
          <w:p w:rsidR="00F208E4" w:rsidRPr="00DA294C" w:rsidRDefault="00F208E4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II G</w:t>
            </w:r>
          </w:p>
        </w:tc>
        <w:tc>
          <w:tcPr>
            <w:tcW w:w="3137" w:type="dxa"/>
          </w:tcPr>
          <w:p w:rsidR="00F208E4" w:rsidRPr="00DA294C" w:rsidRDefault="00F208E4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F208E4" w:rsidRPr="00DA294C" w:rsidTr="00915A70">
        <w:tc>
          <w:tcPr>
            <w:tcW w:w="3308" w:type="dxa"/>
          </w:tcPr>
          <w:p w:rsidR="00F208E4" w:rsidRPr="00DA294C" w:rsidRDefault="00F208E4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Dalle 16.00 – alle 17.00</w:t>
            </w:r>
          </w:p>
        </w:tc>
        <w:tc>
          <w:tcPr>
            <w:tcW w:w="3409" w:type="dxa"/>
          </w:tcPr>
          <w:p w:rsidR="00F208E4" w:rsidRPr="00DA294C" w:rsidRDefault="00F208E4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III G</w:t>
            </w:r>
          </w:p>
        </w:tc>
        <w:tc>
          <w:tcPr>
            <w:tcW w:w="3137" w:type="dxa"/>
          </w:tcPr>
          <w:p w:rsidR="00F208E4" w:rsidRPr="00DA294C" w:rsidRDefault="00F208E4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F208E4" w:rsidRPr="00DA294C" w:rsidTr="00915A70">
        <w:tc>
          <w:tcPr>
            <w:tcW w:w="3308" w:type="dxa"/>
          </w:tcPr>
          <w:p w:rsidR="00F208E4" w:rsidRPr="00DA294C" w:rsidRDefault="00F208E4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Dalle 17,00 – alle 18,00</w:t>
            </w:r>
          </w:p>
        </w:tc>
        <w:tc>
          <w:tcPr>
            <w:tcW w:w="3409" w:type="dxa"/>
          </w:tcPr>
          <w:p w:rsidR="00F208E4" w:rsidRPr="00DA294C" w:rsidRDefault="00F208E4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IV G </w:t>
            </w:r>
          </w:p>
        </w:tc>
        <w:tc>
          <w:tcPr>
            <w:tcW w:w="3137" w:type="dxa"/>
          </w:tcPr>
          <w:p w:rsidR="00F208E4" w:rsidRPr="00DA294C" w:rsidRDefault="00F208E4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F208E4" w:rsidRPr="00DA294C" w:rsidTr="00915A70">
        <w:tc>
          <w:tcPr>
            <w:tcW w:w="3308" w:type="dxa"/>
          </w:tcPr>
          <w:p w:rsidR="00F208E4" w:rsidRPr="00DA294C" w:rsidRDefault="00F208E4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Dalle 18,00 – alle 19,00</w:t>
            </w:r>
          </w:p>
        </w:tc>
        <w:tc>
          <w:tcPr>
            <w:tcW w:w="3409" w:type="dxa"/>
          </w:tcPr>
          <w:p w:rsidR="00F208E4" w:rsidRPr="00DA294C" w:rsidRDefault="00F208E4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V G </w:t>
            </w:r>
          </w:p>
        </w:tc>
        <w:tc>
          <w:tcPr>
            <w:tcW w:w="3137" w:type="dxa"/>
          </w:tcPr>
          <w:p w:rsidR="00F208E4" w:rsidRPr="00DA294C" w:rsidRDefault="00F208E4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F208E4" w:rsidRPr="00DA294C" w:rsidTr="00915A70">
        <w:tc>
          <w:tcPr>
            <w:tcW w:w="3308" w:type="dxa"/>
          </w:tcPr>
          <w:p w:rsidR="00F208E4" w:rsidRPr="00DA294C" w:rsidRDefault="00F208E4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Dalle 19.00 – alle 20.00</w:t>
            </w:r>
          </w:p>
        </w:tc>
        <w:tc>
          <w:tcPr>
            <w:tcW w:w="3409" w:type="dxa"/>
          </w:tcPr>
          <w:p w:rsidR="00F208E4" w:rsidRPr="00DA294C" w:rsidRDefault="00F208E4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137" w:type="dxa"/>
          </w:tcPr>
          <w:p w:rsidR="00F208E4" w:rsidRPr="00DA294C" w:rsidRDefault="00F208E4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</w:tbl>
    <w:p w:rsidR="00954A0C" w:rsidRPr="00DA294C" w:rsidRDefault="00954A0C" w:rsidP="00954A0C">
      <w:pPr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08"/>
        <w:gridCol w:w="3409"/>
        <w:gridCol w:w="3137"/>
      </w:tblGrid>
      <w:tr w:rsidR="00954A0C" w:rsidRPr="00DA294C" w:rsidTr="00915A70">
        <w:tc>
          <w:tcPr>
            <w:tcW w:w="9854" w:type="dxa"/>
            <w:gridSpan w:val="3"/>
          </w:tcPr>
          <w:p w:rsidR="00954A0C" w:rsidRPr="00DA294C" w:rsidRDefault="00DA294C" w:rsidP="00DA294C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Marte</w:t>
            </w:r>
            <w:r w:rsidR="00954A0C" w:rsidRPr="00DA294C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dì 2</w:t>
            </w:r>
            <w:bookmarkStart w:id="0" w:name="_GoBack"/>
            <w:bookmarkEnd w:id="0"/>
            <w:r w:rsidR="00DC6411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</w:t>
            </w:r>
            <w:r w:rsidR="00954A0C" w:rsidRPr="00DA294C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.10.202</w:t>
            </w:r>
            <w:r w:rsidR="008D6AAE" w:rsidRPr="00DA294C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5</w:t>
            </w:r>
          </w:p>
        </w:tc>
      </w:tr>
      <w:tr w:rsidR="00954A0C" w:rsidRPr="00DA294C" w:rsidTr="00915A70">
        <w:tc>
          <w:tcPr>
            <w:tcW w:w="3308" w:type="dxa"/>
          </w:tcPr>
          <w:p w:rsidR="00954A0C" w:rsidRPr="00DA294C" w:rsidRDefault="00954A0C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ORA</w:t>
            </w:r>
          </w:p>
        </w:tc>
        <w:tc>
          <w:tcPr>
            <w:tcW w:w="3409" w:type="dxa"/>
          </w:tcPr>
          <w:p w:rsidR="00954A0C" w:rsidRPr="00DA294C" w:rsidRDefault="00954A0C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CLASSE</w:t>
            </w:r>
          </w:p>
        </w:tc>
        <w:tc>
          <w:tcPr>
            <w:tcW w:w="3137" w:type="dxa"/>
          </w:tcPr>
          <w:p w:rsidR="00954A0C" w:rsidRPr="00DA294C" w:rsidRDefault="00954A0C" w:rsidP="00915A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CLASSE</w:t>
            </w:r>
          </w:p>
        </w:tc>
      </w:tr>
      <w:tr w:rsidR="004228A4" w:rsidRPr="00DA294C" w:rsidTr="00915A70">
        <w:tc>
          <w:tcPr>
            <w:tcW w:w="3308" w:type="dxa"/>
          </w:tcPr>
          <w:p w:rsidR="004228A4" w:rsidRPr="00DA294C" w:rsidRDefault="004228A4" w:rsidP="004228A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Dalle 15,00 – alle 16.00</w:t>
            </w:r>
          </w:p>
        </w:tc>
        <w:tc>
          <w:tcPr>
            <w:tcW w:w="3409" w:type="dxa"/>
          </w:tcPr>
          <w:p w:rsidR="004228A4" w:rsidRPr="00DA294C" w:rsidRDefault="004228A4" w:rsidP="004228A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I M.I.</w:t>
            </w:r>
          </w:p>
        </w:tc>
        <w:tc>
          <w:tcPr>
            <w:tcW w:w="3137" w:type="dxa"/>
          </w:tcPr>
          <w:p w:rsidR="004228A4" w:rsidRPr="00DA294C" w:rsidRDefault="004228A4" w:rsidP="004228A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V T</w:t>
            </w:r>
          </w:p>
        </w:tc>
      </w:tr>
      <w:tr w:rsidR="004228A4" w:rsidRPr="00DA294C" w:rsidTr="00915A70">
        <w:tc>
          <w:tcPr>
            <w:tcW w:w="3308" w:type="dxa"/>
          </w:tcPr>
          <w:p w:rsidR="004228A4" w:rsidRPr="00DA294C" w:rsidRDefault="004228A4" w:rsidP="004228A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Dalle 16.00 – alle 17.00</w:t>
            </w:r>
          </w:p>
        </w:tc>
        <w:tc>
          <w:tcPr>
            <w:tcW w:w="3409" w:type="dxa"/>
          </w:tcPr>
          <w:p w:rsidR="004228A4" w:rsidRPr="00DA294C" w:rsidRDefault="004228A4" w:rsidP="004228A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II M.I</w:t>
            </w:r>
          </w:p>
        </w:tc>
        <w:tc>
          <w:tcPr>
            <w:tcW w:w="3137" w:type="dxa"/>
          </w:tcPr>
          <w:p w:rsidR="004228A4" w:rsidRPr="00DA294C" w:rsidRDefault="004228A4" w:rsidP="004228A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IV T</w:t>
            </w:r>
          </w:p>
        </w:tc>
      </w:tr>
      <w:tr w:rsidR="004228A4" w:rsidRPr="00DA294C" w:rsidTr="00915A70">
        <w:tc>
          <w:tcPr>
            <w:tcW w:w="3308" w:type="dxa"/>
          </w:tcPr>
          <w:p w:rsidR="004228A4" w:rsidRPr="00DA294C" w:rsidRDefault="004228A4" w:rsidP="004228A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Dalle 17,00 – alle 18,00</w:t>
            </w:r>
          </w:p>
        </w:tc>
        <w:tc>
          <w:tcPr>
            <w:tcW w:w="3409" w:type="dxa"/>
          </w:tcPr>
          <w:p w:rsidR="004228A4" w:rsidRPr="00DA294C" w:rsidRDefault="004228A4" w:rsidP="004228A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III LE</w:t>
            </w:r>
          </w:p>
        </w:tc>
        <w:tc>
          <w:tcPr>
            <w:tcW w:w="3137" w:type="dxa"/>
          </w:tcPr>
          <w:p w:rsidR="004228A4" w:rsidRPr="00DA294C" w:rsidRDefault="004228A4" w:rsidP="004228A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III T</w:t>
            </w:r>
          </w:p>
        </w:tc>
      </w:tr>
      <w:tr w:rsidR="004228A4" w:rsidRPr="00DA294C" w:rsidTr="00915A70">
        <w:tc>
          <w:tcPr>
            <w:tcW w:w="3308" w:type="dxa"/>
          </w:tcPr>
          <w:p w:rsidR="004228A4" w:rsidRPr="00DA294C" w:rsidRDefault="004228A4" w:rsidP="004228A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Dalle 18,00 – alle 19,00</w:t>
            </w:r>
          </w:p>
        </w:tc>
        <w:tc>
          <w:tcPr>
            <w:tcW w:w="3409" w:type="dxa"/>
          </w:tcPr>
          <w:p w:rsidR="004228A4" w:rsidRPr="00DA294C" w:rsidRDefault="004228A4" w:rsidP="004228A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IV LE</w:t>
            </w:r>
          </w:p>
        </w:tc>
        <w:tc>
          <w:tcPr>
            <w:tcW w:w="3137" w:type="dxa"/>
          </w:tcPr>
          <w:p w:rsidR="004228A4" w:rsidRPr="00DA294C" w:rsidRDefault="004228A4" w:rsidP="004228A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V H</w:t>
            </w:r>
          </w:p>
        </w:tc>
      </w:tr>
      <w:tr w:rsidR="004228A4" w:rsidRPr="00DA294C" w:rsidTr="00915A70">
        <w:tc>
          <w:tcPr>
            <w:tcW w:w="3308" w:type="dxa"/>
          </w:tcPr>
          <w:p w:rsidR="004228A4" w:rsidRPr="00DA294C" w:rsidRDefault="004228A4" w:rsidP="004228A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Dalle 19.00 – alle 20.00</w:t>
            </w:r>
          </w:p>
        </w:tc>
        <w:tc>
          <w:tcPr>
            <w:tcW w:w="3409" w:type="dxa"/>
          </w:tcPr>
          <w:p w:rsidR="004228A4" w:rsidRPr="00DA294C" w:rsidRDefault="004228A4" w:rsidP="004228A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V LE</w:t>
            </w:r>
          </w:p>
        </w:tc>
        <w:tc>
          <w:tcPr>
            <w:tcW w:w="3137" w:type="dxa"/>
          </w:tcPr>
          <w:p w:rsidR="004228A4" w:rsidRPr="00DA294C" w:rsidRDefault="004228A4" w:rsidP="004228A4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294C">
              <w:rPr>
                <w:rFonts w:ascii="Times New Roman" w:eastAsia="Times New Roman" w:hAnsi="Times New Roman" w:cs="Times New Roman"/>
                <w:sz w:val="19"/>
                <w:szCs w:val="19"/>
              </w:rPr>
              <w:t>V P</w:t>
            </w:r>
          </w:p>
        </w:tc>
      </w:tr>
    </w:tbl>
    <w:p w:rsidR="00954A0C" w:rsidRPr="00DA294C" w:rsidRDefault="00954A0C" w:rsidP="001A501B">
      <w:pPr>
        <w:tabs>
          <w:tab w:val="left" w:pos="1781"/>
          <w:tab w:val="right" w:pos="9638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954A0C" w:rsidRDefault="00954A0C" w:rsidP="00954A0C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</w:p>
    <w:p w:rsidR="00954A0C" w:rsidRPr="003A03FF" w:rsidRDefault="00954A0C" w:rsidP="00954A0C">
      <w:pPr>
        <w:ind w:left="2836" w:firstLine="709"/>
        <w:jc w:val="center"/>
        <w:rPr>
          <w:rFonts w:ascii="Times New Roman" w:hAnsi="Times New Roman" w:cs="Times New Roman"/>
          <w:sz w:val="22"/>
          <w:szCs w:val="22"/>
        </w:rPr>
      </w:pPr>
      <w:r w:rsidRPr="003A03FF">
        <w:rPr>
          <w:rFonts w:ascii="Times New Roman" w:hAnsi="Times New Roman" w:cs="Times New Roman"/>
          <w:sz w:val="22"/>
          <w:szCs w:val="22"/>
        </w:rPr>
        <w:t>IL DIRIGENTE SCOLASTICO</w:t>
      </w:r>
    </w:p>
    <w:p w:rsidR="00954A0C" w:rsidRPr="003A03FF" w:rsidRDefault="00954A0C" w:rsidP="00954A0C">
      <w:pPr>
        <w:ind w:left="2836" w:firstLine="709"/>
        <w:jc w:val="center"/>
        <w:rPr>
          <w:rFonts w:ascii="Times New Roman" w:hAnsi="Times New Roman" w:cs="Times New Roman"/>
          <w:sz w:val="22"/>
          <w:szCs w:val="22"/>
        </w:rPr>
      </w:pPr>
      <w:r w:rsidRPr="003A03FF">
        <w:rPr>
          <w:rFonts w:ascii="Times New Roman" w:hAnsi="Times New Roman" w:cs="Times New Roman"/>
          <w:sz w:val="22"/>
          <w:szCs w:val="22"/>
        </w:rPr>
        <w:t>(Prof.ssa Giuseppa MANDINA)</w:t>
      </w:r>
    </w:p>
    <w:p w:rsidR="00954A0C" w:rsidRPr="0065352B" w:rsidRDefault="00954A0C" w:rsidP="00954A0C">
      <w:pPr>
        <w:jc w:val="center"/>
        <w:rPr>
          <w:rFonts w:ascii="Times New Roman" w:hAnsi="Times New Roman" w:cs="Times New Roman"/>
          <w:i/>
          <w:color w:val="363435"/>
          <w:sz w:val="18"/>
          <w:szCs w:val="18"/>
        </w:rPr>
      </w:pPr>
      <w:r w:rsidRPr="003A03FF">
        <w:rPr>
          <w:rFonts w:ascii="Times New Roman" w:hAnsi="Times New Roman" w:cs="Times New Roman"/>
          <w:sz w:val="22"/>
          <w:szCs w:val="22"/>
        </w:rPr>
        <w:tab/>
      </w:r>
      <w:r w:rsidRPr="003A03FF">
        <w:rPr>
          <w:rFonts w:ascii="Times New Roman" w:hAnsi="Times New Roman" w:cs="Times New Roman"/>
          <w:sz w:val="22"/>
          <w:szCs w:val="22"/>
        </w:rPr>
        <w:tab/>
      </w:r>
      <w:r w:rsidRPr="003A03FF">
        <w:rPr>
          <w:rFonts w:ascii="Times New Roman" w:hAnsi="Times New Roman" w:cs="Times New Roman"/>
          <w:sz w:val="22"/>
          <w:szCs w:val="22"/>
        </w:rPr>
        <w:tab/>
      </w:r>
      <w:r w:rsidRPr="003A03FF">
        <w:rPr>
          <w:rFonts w:ascii="Times New Roman" w:hAnsi="Times New Roman" w:cs="Times New Roman"/>
          <w:sz w:val="22"/>
          <w:szCs w:val="22"/>
        </w:rPr>
        <w:tab/>
      </w:r>
      <w:r w:rsidRPr="003A03FF">
        <w:rPr>
          <w:rFonts w:ascii="Times New Roman" w:hAnsi="Times New Roman" w:cs="Times New Roman"/>
          <w:sz w:val="22"/>
          <w:szCs w:val="22"/>
        </w:rPr>
        <w:tab/>
      </w:r>
      <w:r w:rsidRPr="003A03FF">
        <w:rPr>
          <w:rFonts w:ascii="Times New Roman" w:hAnsi="Times New Roman" w:cs="Times New Roman"/>
          <w:sz w:val="22"/>
          <w:szCs w:val="22"/>
        </w:rPr>
        <w:tab/>
      </w:r>
      <w:r w:rsidRPr="0065352B">
        <w:rPr>
          <w:rFonts w:ascii="Times New Roman" w:hAnsi="Times New Roman" w:cs="Times New Roman"/>
          <w:i/>
          <w:color w:val="363435"/>
          <w:sz w:val="18"/>
          <w:szCs w:val="18"/>
        </w:rPr>
        <w:t xml:space="preserve">Firma autografa omessa ai sensi </w:t>
      </w:r>
    </w:p>
    <w:p w:rsidR="00954A0C" w:rsidRPr="003A03FF" w:rsidRDefault="00954A0C" w:rsidP="00954A0C">
      <w:pPr>
        <w:ind w:left="4254" w:firstLine="709"/>
        <w:rPr>
          <w:rFonts w:ascii="Times New Roman" w:hAnsi="Times New Roman" w:cs="Times New Roman"/>
          <w:sz w:val="22"/>
          <w:szCs w:val="22"/>
        </w:rPr>
      </w:pPr>
      <w:r w:rsidRPr="0065352B">
        <w:rPr>
          <w:rFonts w:ascii="Times New Roman" w:hAnsi="Times New Roman" w:cs="Times New Roman"/>
          <w:i/>
          <w:color w:val="363435"/>
          <w:sz w:val="18"/>
          <w:szCs w:val="18"/>
        </w:rPr>
        <w:t>dell’art. 3 del D. Lgs. n. 39/1993</w:t>
      </w:r>
    </w:p>
    <w:sectPr w:rsidR="00954A0C" w:rsidRPr="003A03FF" w:rsidSect="0096307A">
      <w:headerReference w:type="default" r:id="rId7"/>
      <w:footerReference w:type="default" r:id="rId8"/>
      <w:pgSz w:w="11906" w:h="16838" w:code="9"/>
      <w:pgMar w:top="1134" w:right="1134" w:bottom="284" w:left="1134" w:header="567" w:footer="0" w:gutter="0"/>
      <w:cols w:space="720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66A9" w:rsidRDefault="00F866A9" w:rsidP="003A03FF">
      <w:r>
        <w:separator/>
      </w:r>
    </w:p>
  </w:endnote>
  <w:endnote w:type="continuationSeparator" w:id="1">
    <w:p w:rsidR="00F866A9" w:rsidRDefault="00F866A9" w:rsidP="003A03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8874953"/>
      <w:docPartObj>
        <w:docPartGallery w:val="Page Numbers (Bottom of Page)"/>
        <w:docPartUnique/>
      </w:docPartObj>
    </w:sdtPr>
    <w:sdtContent>
      <w:sdt>
        <w:sdtPr>
          <w:id w:val="104734591"/>
          <w:docPartObj>
            <w:docPartGallery w:val="Page Numbers (Top of Page)"/>
            <w:docPartUnique/>
          </w:docPartObj>
        </w:sdtPr>
        <w:sdtContent>
          <w:p w:rsidR="00CB010F" w:rsidRDefault="00CB010F">
            <w:pPr>
              <w:pStyle w:val="Pidipagina"/>
              <w:jc w:val="right"/>
            </w:pPr>
            <w:r>
              <w:t xml:space="preserve">Pagina </w:t>
            </w:r>
            <w:r w:rsidR="00A22F4A">
              <w:rPr>
                <w:b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A22F4A">
              <w:rPr>
                <w:b/>
                <w:szCs w:val="24"/>
              </w:rPr>
              <w:fldChar w:fldCharType="separate"/>
            </w:r>
            <w:r w:rsidR="00DC6411">
              <w:rPr>
                <w:rFonts w:hint="eastAsia"/>
                <w:b/>
                <w:noProof/>
              </w:rPr>
              <w:t>1</w:t>
            </w:r>
            <w:r w:rsidR="00A22F4A">
              <w:rPr>
                <w:b/>
                <w:szCs w:val="24"/>
              </w:rPr>
              <w:fldChar w:fldCharType="end"/>
            </w:r>
            <w:r>
              <w:t xml:space="preserve"> di </w:t>
            </w:r>
            <w:r w:rsidR="00A22F4A">
              <w:rPr>
                <w:b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A22F4A">
              <w:rPr>
                <w:b/>
                <w:szCs w:val="24"/>
              </w:rPr>
              <w:fldChar w:fldCharType="separate"/>
            </w:r>
            <w:r w:rsidR="00DC6411">
              <w:rPr>
                <w:rFonts w:hint="eastAsia"/>
                <w:b/>
                <w:noProof/>
              </w:rPr>
              <w:t>1</w:t>
            </w:r>
            <w:r w:rsidR="00A22F4A">
              <w:rPr>
                <w:b/>
                <w:szCs w:val="24"/>
              </w:rPr>
              <w:fldChar w:fldCharType="end"/>
            </w:r>
          </w:p>
        </w:sdtContent>
      </w:sdt>
    </w:sdtContent>
  </w:sdt>
  <w:p w:rsidR="00CB010F" w:rsidRDefault="00CB010F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66A9" w:rsidRDefault="00F866A9" w:rsidP="003A03FF">
      <w:r>
        <w:separator/>
      </w:r>
    </w:p>
  </w:footnote>
  <w:footnote w:type="continuationSeparator" w:id="1">
    <w:p w:rsidR="00F866A9" w:rsidRDefault="00F866A9" w:rsidP="003A03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10F" w:rsidRDefault="00A22F4A" w:rsidP="00E4213E">
    <w:pPr>
      <w:jc w:val="right"/>
    </w:pPr>
    <w:r>
      <w:rPr>
        <w:noProof/>
        <w:lang w:eastAsia="it-IT" w:bidi="ar-SA"/>
      </w:rPr>
      <w:pict>
        <v:line id="Connettore diritto 3" o:spid="_x0000_s4098" style="position:absolute;left:0;text-align:left;flip:y;z-index:251656192;visibility:visible" from="3.35pt,5.25pt" to="481.8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" strokecolor="#00c" strokeweight=".53mm">
          <o:lock v:ext="edit" shapetype="f"/>
        </v:line>
      </w:pict>
    </w:r>
  </w:p>
  <w:p w:rsidR="00CB010F" w:rsidRPr="00162FF8" w:rsidRDefault="00CB010F" w:rsidP="00790C35">
    <w:pPr>
      <w:jc w:val="center"/>
      <w:rPr>
        <w:b/>
        <w:bCs/>
        <w:color w:val="000099"/>
        <w:sz w:val="32"/>
        <w:szCs w:val="32"/>
      </w:rPr>
    </w:pPr>
    <w:r>
      <w:rPr>
        <w:b/>
        <w:bCs/>
        <w:noProof/>
        <w:color w:val="000099"/>
        <w:sz w:val="32"/>
        <w:szCs w:val="32"/>
        <w:lang w:eastAsia="it-IT" w:bidi="ar-SA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5206365</wp:posOffset>
          </wp:positionH>
          <wp:positionV relativeFrom="paragraph">
            <wp:posOffset>132080</wp:posOffset>
          </wp:positionV>
          <wp:extent cx="807720" cy="914400"/>
          <wp:effectExtent l="19050" t="0" r="0" b="0"/>
          <wp:wrapSquare wrapText="largest"/>
          <wp:docPr id="4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72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bCs/>
        <w:noProof/>
        <w:color w:val="000099"/>
        <w:sz w:val="32"/>
        <w:szCs w:val="32"/>
        <w:lang w:eastAsia="it-IT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144145</wp:posOffset>
          </wp:positionH>
          <wp:positionV relativeFrom="paragraph">
            <wp:posOffset>46990</wp:posOffset>
          </wp:positionV>
          <wp:extent cx="1059180" cy="1052830"/>
          <wp:effectExtent l="19050" t="0" r="762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10528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162FF8">
      <w:rPr>
        <w:b/>
        <w:bCs/>
        <w:color w:val="000099"/>
        <w:sz w:val="32"/>
        <w:szCs w:val="32"/>
      </w:rPr>
      <w:t>Istituto Istruzione Superiore</w:t>
    </w:r>
  </w:p>
  <w:p w:rsidR="00CB010F" w:rsidRPr="00162FF8" w:rsidRDefault="00CB010F" w:rsidP="00790C35">
    <w:pPr>
      <w:jc w:val="center"/>
      <w:rPr>
        <w:sz w:val="20"/>
        <w:szCs w:val="20"/>
      </w:rPr>
    </w:pPr>
    <w:r w:rsidRPr="00162FF8">
      <w:rPr>
        <w:b/>
        <w:bCs/>
        <w:color w:val="000099"/>
        <w:sz w:val="20"/>
        <w:szCs w:val="20"/>
      </w:rPr>
      <w:t>con convitto annesso</w:t>
    </w:r>
  </w:p>
  <w:p w:rsidR="00CB010F" w:rsidRDefault="00CB010F" w:rsidP="00790C35">
    <w:pPr>
      <w:jc w:val="center"/>
      <w:rPr>
        <w:b/>
        <w:bCs/>
        <w:color w:val="000099"/>
        <w:sz w:val="32"/>
        <w:szCs w:val="32"/>
      </w:rPr>
    </w:pPr>
    <w:r w:rsidRPr="00162FF8">
      <w:rPr>
        <w:b/>
        <w:bCs/>
        <w:color w:val="000099"/>
        <w:sz w:val="32"/>
        <w:szCs w:val="32"/>
      </w:rPr>
      <w:t>"Ignazio e Vincenzo Florio"</w:t>
    </w:r>
  </w:p>
  <w:p w:rsidR="00CB010F" w:rsidRDefault="00CB010F" w:rsidP="00790C35">
    <w:pPr>
      <w:jc w:val="center"/>
      <w:rPr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>Via Mario Barresi, 26 - 91016 Erice (Casa Santa)</w:t>
    </w:r>
  </w:p>
  <w:p w:rsidR="00CB010F" w:rsidRDefault="007D7382" w:rsidP="00790C35">
    <w:pPr>
      <w:jc w:val="center"/>
      <w:rPr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>TEL. +39 0923 556001</w:t>
    </w:r>
  </w:p>
  <w:p w:rsidR="00CB010F" w:rsidRPr="00BC4E67" w:rsidRDefault="00CB010F" w:rsidP="00790C35">
    <w:pPr>
      <w:jc w:val="center"/>
      <w:rPr>
        <w:rStyle w:val="CollegamentoInternet"/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>e-mail :</w:t>
    </w:r>
    <w:hyperlink r:id="rId3" w:history="1">
      <w:r w:rsidRPr="00F734D6">
        <w:rPr>
          <w:rStyle w:val="CollegamentoInternet"/>
          <w:b/>
          <w:bCs/>
          <w:color w:val="000099"/>
          <w:sz w:val="18"/>
          <w:szCs w:val="18"/>
        </w:rPr>
        <w:t>tpis03300r@istruzione.it</w:t>
      </w:r>
    </w:hyperlink>
    <w:r>
      <w:rPr>
        <w:b/>
        <w:bCs/>
        <w:color w:val="000099"/>
        <w:sz w:val="18"/>
        <w:szCs w:val="18"/>
      </w:rPr>
      <w:t>, PEC:</w:t>
    </w:r>
    <w:hyperlink r:id="rId4" w:history="1">
      <w:r w:rsidRPr="00BC4E67">
        <w:rPr>
          <w:rStyle w:val="CollegamentoInternet"/>
          <w:b/>
          <w:bCs/>
          <w:color w:val="000099"/>
          <w:sz w:val="18"/>
          <w:szCs w:val="18"/>
        </w:rPr>
        <w:t xml:space="preserve"> tpis03300r@pec.istruzione.it</w:t>
      </w:r>
    </w:hyperlink>
  </w:p>
  <w:p w:rsidR="00CB010F" w:rsidRDefault="00CB010F" w:rsidP="00790C35">
    <w:pPr>
      <w:jc w:val="center"/>
    </w:pPr>
    <w:r>
      <w:rPr>
        <w:b/>
        <w:bCs/>
        <w:color w:val="000099"/>
        <w:sz w:val="18"/>
        <w:szCs w:val="18"/>
      </w:rPr>
      <w:t xml:space="preserve">sito internet </w:t>
    </w:r>
    <w:hyperlink r:id="rId5" w:history="1">
      <w:r w:rsidR="007D7382" w:rsidRPr="00701AE1">
        <w:rPr>
          <w:rStyle w:val="Collegamentoipertestuale"/>
          <w:b/>
          <w:bCs/>
          <w:sz w:val="18"/>
          <w:szCs w:val="18"/>
        </w:rPr>
        <w:t>www.istitutoflorioerice.edu.it</w:t>
      </w:r>
    </w:hyperlink>
  </w:p>
  <w:p w:rsidR="00CB010F" w:rsidRDefault="00A22F4A" w:rsidP="00E4213E">
    <w:pPr>
      <w:jc w:val="right"/>
      <w:rPr>
        <w:color w:val="000099"/>
      </w:rPr>
    </w:pPr>
    <w:r>
      <w:rPr>
        <w:noProof/>
        <w:color w:val="000099"/>
        <w:lang w:eastAsia="it-IT" w:bidi="ar-SA"/>
      </w:rPr>
      <w:pict>
        <v:line id="Connettore diritto 1" o:spid="_x0000_s4097" style="position:absolute;left:0;text-align:left;flip:y;z-index:251657216;visibility:visible" from="-1.9pt,5.25pt" to="481.8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" strokecolor="#00c" strokeweight=".53mm">
          <o:lock v:ext="edit" shapetype="f"/>
        </v:line>
      </w:pict>
    </w:r>
  </w:p>
  <w:p w:rsidR="00CB010F" w:rsidRPr="00E3741F" w:rsidRDefault="00CB010F">
    <w:pPr>
      <w:pStyle w:val="Intestazione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26AC0322"/>
    <w:name w:val="WW8Num15"/>
    <w:lvl w:ilvl="0">
      <w:start w:val="1"/>
      <w:numFmt w:val="decimal"/>
      <w:lvlText w:val="(%1)"/>
      <w:lvlJc w:val="left"/>
      <w:pPr>
        <w:tabs>
          <w:tab w:val="num" w:pos="-60"/>
        </w:tabs>
        <w:ind w:left="360" w:hanging="360"/>
      </w:pPr>
      <w:rPr>
        <w:rFonts w:ascii="Times New Roman" w:eastAsia="Arial" w:hAnsi="Times New Roman" w:cs="Times New Roman" w:hint="default"/>
        <w:color w:val="auto"/>
        <w:sz w:val="22"/>
        <w:szCs w:val="22"/>
        <w:lang w:eastAsia="ar-SA"/>
      </w:rPr>
    </w:lvl>
  </w:abstractNum>
  <w:abstractNum w:abstractNumId="1">
    <w:nsid w:val="0A1C183C"/>
    <w:multiLevelType w:val="hybridMultilevel"/>
    <w:tmpl w:val="276EF1D4"/>
    <w:lvl w:ilvl="0" w:tplc="E1C84F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154FB6"/>
    <w:multiLevelType w:val="hybridMultilevel"/>
    <w:tmpl w:val="6FC8AA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FF72A8"/>
    <w:multiLevelType w:val="hybridMultilevel"/>
    <w:tmpl w:val="E160E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231E33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>
    <w:nsid w:val="2F3D70BB"/>
    <w:multiLevelType w:val="hybridMultilevel"/>
    <w:tmpl w:val="FD18499A"/>
    <w:lvl w:ilvl="0" w:tplc="87462328">
      <w:numFmt w:val="bullet"/>
      <w:lvlText w:val="-"/>
      <w:lvlJc w:val="left"/>
      <w:pPr>
        <w:ind w:left="720" w:hanging="360"/>
      </w:pPr>
      <w:rPr>
        <w:rFonts w:ascii="Liberation Serif" w:eastAsia="Arial Unicode MS" w:hAnsi="Liberation Serif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23176B"/>
    <w:multiLevelType w:val="hybridMultilevel"/>
    <w:tmpl w:val="4F96B3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3F1498"/>
    <w:multiLevelType w:val="hybridMultilevel"/>
    <w:tmpl w:val="61C4F4E4"/>
    <w:lvl w:ilvl="0" w:tplc="0C847B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043EF2"/>
    <w:multiLevelType w:val="hybridMultilevel"/>
    <w:tmpl w:val="B9E2B19A"/>
    <w:lvl w:ilvl="0" w:tplc="D8E2FA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7A5190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>
    <w:nsid w:val="631C732D"/>
    <w:multiLevelType w:val="hybridMultilevel"/>
    <w:tmpl w:val="9E5A8F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E2108D"/>
    <w:multiLevelType w:val="hybridMultilevel"/>
    <w:tmpl w:val="530C5180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5672A6"/>
    <w:multiLevelType w:val="hybridMultilevel"/>
    <w:tmpl w:val="6158088E"/>
    <w:lvl w:ilvl="0" w:tplc="41F6F3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12"/>
  </w:num>
  <w:num w:numId="4">
    <w:abstractNumId w:val="3"/>
  </w:num>
  <w:num w:numId="5">
    <w:abstractNumId w:val="4"/>
  </w:num>
  <w:num w:numId="6">
    <w:abstractNumId w:val="6"/>
  </w:num>
  <w:num w:numId="7">
    <w:abstractNumId w:val="9"/>
  </w:num>
  <w:num w:numId="8">
    <w:abstractNumId w:val="1"/>
  </w:num>
  <w:num w:numId="9">
    <w:abstractNumId w:val="7"/>
  </w:num>
  <w:num w:numId="10">
    <w:abstractNumId w:val="8"/>
  </w:num>
  <w:num w:numId="11">
    <w:abstractNumId w:val="5"/>
  </w:num>
  <w:num w:numId="12">
    <w:abstractNumId w:val="11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567"/>
  <w:hyphenationZone w:val="283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B1281"/>
    <w:rsid w:val="00000049"/>
    <w:rsid w:val="000014F0"/>
    <w:rsid w:val="0000276D"/>
    <w:rsid w:val="000142FE"/>
    <w:rsid w:val="00032C6A"/>
    <w:rsid w:val="00052C60"/>
    <w:rsid w:val="0006272F"/>
    <w:rsid w:val="00077132"/>
    <w:rsid w:val="00090EB7"/>
    <w:rsid w:val="000C78FA"/>
    <w:rsid w:val="000E12FD"/>
    <w:rsid w:val="000E6824"/>
    <w:rsid w:val="000E72BF"/>
    <w:rsid w:val="000F5C21"/>
    <w:rsid w:val="00120040"/>
    <w:rsid w:val="00157F30"/>
    <w:rsid w:val="00162FF8"/>
    <w:rsid w:val="001702DD"/>
    <w:rsid w:val="00175991"/>
    <w:rsid w:val="001764E5"/>
    <w:rsid w:val="00176520"/>
    <w:rsid w:val="00180FD9"/>
    <w:rsid w:val="00187D15"/>
    <w:rsid w:val="001973F8"/>
    <w:rsid w:val="001A501B"/>
    <w:rsid w:val="001A5D53"/>
    <w:rsid w:val="001A64F6"/>
    <w:rsid w:val="001C436A"/>
    <w:rsid w:val="001C5CAE"/>
    <w:rsid w:val="001E24A9"/>
    <w:rsid w:val="001F47F9"/>
    <w:rsid w:val="00203090"/>
    <w:rsid w:val="002104B8"/>
    <w:rsid w:val="00214FEA"/>
    <w:rsid w:val="00221995"/>
    <w:rsid w:val="00256637"/>
    <w:rsid w:val="00272DD9"/>
    <w:rsid w:val="002819DA"/>
    <w:rsid w:val="002824BD"/>
    <w:rsid w:val="00287496"/>
    <w:rsid w:val="00287565"/>
    <w:rsid w:val="0029446A"/>
    <w:rsid w:val="00297ED6"/>
    <w:rsid w:val="002E51B7"/>
    <w:rsid w:val="002F24E7"/>
    <w:rsid w:val="00307165"/>
    <w:rsid w:val="00315827"/>
    <w:rsid w:val="00347A31"/>
    <w:rsid w:val="00354CEB"/>
    <w:rsid w:val="0036182A"/>
    <w:rsid w:val="0036249A"/>
    <w:rsid w:val="00375E0C"/>
    <w:rsid w:val="00387036"/>
    <w:rsid w:val="00392FD3"/>
    <w:rsid w:val="003A03FF"/>
    <w:rsid w:val="003A2118"/>
    <w:rsid w:val="003A2BA1"/>
    <w:rsid w:val="003C0D2D"/>
    <w:rsid w:val="003E39BD"/>
    <w:rsid w:val="004228A4"/>
    <w:rsid w:val="00427BED"/>
    <w:rsid w:val="00440B5D"/>
    <w:rsid w:val="00442C7B"/>
    <w:rsid w:val="004447FF"/>
    <w:rsid w:val="004520AE"/>
    <w:rsid w:val="00465123"/>
    <w:rsid w:val="004812EC"/>
    <w:rsid w:val="0048683F"/>
    <w:rsid w:val="004B1544"/>
    <w:rsid w:val="004C4634"/>
    <w:rsid w:val="004F4763"/>
    <w:rsid w:val="004F79FC"/>
    <w:rsid w:val="00503B99"/>
    <w:rsid w:val="005276FF"/>
    <w:rsid w:val="00545C3A"/>
    <w:rsid w:val="005479CE"/>
    <w:rsid w:val="00557B5B"/>
    <w:rsid w:val="0059665E"/>
    <w:rsid w:val="00597E02"/>
    <w:rsid w:val="005A4CB4"/>
    <w:rsid w:val="005D3B1E"/>
    <w:rsid w:val="00602271"/>
    <w:rsid w:val="00611497"/>
    <w:rsid w:val="00635B94"/>
    <w:rsid w:val="006422EA"/>
    <w:rsid w:val="0065352B"/>
    <w:rsid w:val="00673992"/>
    <w:rsid w:val="00681697"/>
    <w:rsid w:val="00687EA7"/>
    <w:rsid w:val="00695852"/>
    <w:rsid w:val="006B5B9E"/>
    <w:rsid w:val="006D1983"/>
    <w:rsid w:val="006D1DA9"/>
    <w:rsid w:val="0071169E"/>
    <w:rsid w:val="00713EAB"/>
    <w:rsid w:val="007424B7"/>
    <w:rsid w:val="007673FC"/>
    <w:rsid w:val="0076783D"/>
    <w:rsid w:val="00775C02"/>
    <w:rsid w:val="0078001F"/>
    <w:rsid w:val="00790C35"/>
    <w:rsid w:val="007B0AFF"/>
    <w:rsid w:val="007B1281"/>
    <w:rsid w:val="007C3451"/>
    <w:rsid w:val="007D7382"/>
    <w:rsid w:val="007E7A97"/>
    <w:rsid w:val="00833BFB"/>
    <w:rsid w:val="00837E0B"/>
    <w:rsid w:val="00845B8A"/>
    <w:rsid w:val="00852A53"/>
    <w:rsid w:val="00876BE3"/>
    <w:rsid w:val="00894F77"/>
    <w:rsid w:val="00897C71"/>
    <w:rsid w:val="008A1D6E"/>
    <w:rsid w:val="008B6C95"/>
    <w:rsid w:val="008C1980"/>
    <w:rsid w:val="008D1F75"/>
    <w:rsid w:val="008D669C"/>
    <w:rsid w:val="008D6AAE"/>
    <w:rsid w:val="008E291F"/>
    <w:rsid w:val="008E45D6"/>
    <w:rsid w:val="008E4F7F"/>
    <w:rsid w:val="0090151A"/>
    <w:rsid w:val="00910B0C"/>
    <w:rsid w:val="00954A0C"/>
    <w:rsid w:val="00963044"/>
    <w:rsid w:val="0096307A"/>
    <w:rsid w:val="009656A2"/>
    <w:rsid w:val="00977534"/>
    <w:rsid w:val="009B1C5E"/>
    <w:rsid w:val="009B6BA3"/>
    <w:rsid w:val="009D3E2C"/>
    <w:rsid w:val="009D48B1"/>
    <w:rsid w:val="009F3B04"/>
    <w:rsid w:val="00A22F4A"/>
    <w:rsid w:val="00A30BE9"/>
    <w:rsid w:val="00A37D2D"/>
    <w:rsid w:val="00A46673"/>
    <w:rsid w:val="00A52670"/>
    <w:rsid w:val="00A606A6"/>
    <w:rsid w:val="00A608EF"/>
    <w:rsid w:val="00A64B60"/>
    <w:rsid w:val="00AA70D1"/>
    <w:rsid w:val="00AC241A"/>
    <w:rsid w:val="00AC2D02"/>
    <w:rsid w:val="00AC5299"/>
    <w:rsid w:val="00AD2FA2"/>
    <w:rsid w:val="00B03DF2"/>
    <w:rsid w:val="00B1406C"/>
    <w:rsid w:val="00B205D4"/>
    <w:rsid w:val="00BA0C95"/>
    <w:rsid w:val="00BA690A"/>
    <w:rsid w:val="00BC4E67"/>
    <w:rsid w:val="00BD7528"/>
    <w:rsid w:val="00C15C09"/>
    <w:rsid w:val="00C21B2D"/>
    <w:rsid w:val="00C31FFF"/>
    <w:rsid w:val="00C32355"/>
    <w:rsid w:val="00C4519B"/>
    <w:rsid w:val="00C5048D"/>
    <w:rsid w:val="00C56063"/>
    <w:rsid w:val="00C71DB8"/>
    <w:rsid w:val="00C921F3"/>
    <w:rsid w:val="00C96628"/>
    <w:rsid w:val="00CA5620"/>
    <w:rsid w:val="00CB010F"/>
    <w:rsid w:val="00CB207C"/>
    <w:rsid w:val="00CE5FE5"/>
    <w:rsid w:val="00CF1DDB"/>
    <w:rsid w:val="00CF3800"/>
    <w:rsid w:val="00D0232C"/>
    <w:rsid w:val="00D07E94"/>
    <w:rsid w:val="00D128D1"/>
    <w:rsid w:val="00D16FAE"/>
    <w:rsid w:val="00D243AE"/>
    <w:rsid w:val="00D37A01"/>
    <w:rsid w:val="00D44361"/>
    <w:rsid w:val="00D56866"/>
    <w:rsid w:val="00D6124C"/>
    <w:rsid w:val="00D67ACE"/>
    <w:rsid w:val="00D87C16"/>
    <w:rsid w:val="00DA24C9"/>
    <w:rsid w:val="00DA294C"/>
    <w:rsid w:val="00DC6411"/>
    <w:rsid w:val="00DD779E"/>
    <w:rsid w:val="00E13DD9"/>
    <w:rsid w:val="00E17CF7"/>
    <w:rsid w:val="00E20E35"/>
    <w:rsid w:val="00E24424"/>
    <w:rsid w:val="00E3741F"/>
    <w:rsid w:val="00E4213E"/>
    <w:rsid w:val="00E51CA3"/>
    <w:rsid w:val="00E54A32"/>
    <w:rsid w:val="00E74D9C"/>
    <w:rsid w:val="00EA390E"/>
    <w:rsid w:val="00EA4685"/>
    <w:rsid w:val="00EC520F"/>
    <w:rsid w:val="00ED34DD"/>
    <w:rsid w:val="00ED67D5"/>
    <w:rsid w:val="00EE0CB2"/>
    <w:rsid w:val="00EE306D"/>
    <w:rsid w:val="00F208E4"/>
    <w:rsid w:val="00F2194D"/>
    <w:rsid w:val="00F31BD1"/>
    <w:rsid w:val="00F41DDA"/>
    <w:rsid w:val="00F66103"/>
    <w:rsid w:val="00F66D59"/>
    <w:rsid w:val="00F73115"/>
    <w:rsid w:val="00F734D6"/>
    <w:rsid w:val="00F82236"/>
    <w:rsid w:val="00F866A9"/>
    <w:rsid w:val="00F9196B"/>
    <w:rsid w:val="00FD3C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Arial Unicode MS" w:hAnsi="Liberation Serif" w:cs="Arial Unicode MS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6520"/>
    <w:rPr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176520"/>
    <w:rPr>
      <w:color w:val="000080"/>
      <w:u w:val="single"/>
    </w:rPr>
  </w:style>
  <w:style w:type="paragraph" w:styleId="Titolo">
    <w:name w:val="Title"/>
    <w:basedOn w:val="Normale"/>
    <w:next w:val="Corpodeltesto"/>
    <w:qFormat/>
    <w:rsid w:val="00176520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deltesto">
    <w:name w:val="Body Text"/>
    <w:basedOn w:val="Normale"/>
    <w:rsid w:val="00176520"/>
    <w:pPr>
      <w:spacing w:after="140" w:line="288" w:lineRule="auto"/>
    </w:pPr>
  </w:style>
  <w:style w:type="paragraph" w:styleId="Elenco">
    <w:name w:val="List"/>
    <w:basedOn w:val="Corpodeltesto"/>
    <w:rsid w:val="00176520"/>
  </w:style>
  <w:style w:type="paragraph" w:styleId="Didascalia">
    <w:name w:val="caption"/>
    <w:basedOn w:val="Normale"/>
    <w:rsid w:val="00176520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176520"/>
    <w:pPr>
      <w:suppressLineNumbers/>
    </w:pPr>
  </w:style>
  <w:style w:type="paragraph" w:customStyle="1" w:styleId="Contenutotabella">
    <w:name w:val="Contenuto tabella"/>
    <w:basedOn w:val="Normale"/>
    <w:qFormat/>
    <w:rsid w:val="00176520"/>
    <w:pPr>
      <w:suppressLineNumbers/>
    </w:pPr>
  </w:style>
  <w:style w:type="table" w:styleId="Grigliatabella">
    <w:name w:val="Table Grid"/>
    <w:basedOn w:val="Tabellanormale"/>
    <w:uiPriority w:val="59"/>
    <w:rsid w:val="007B128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B1281"/>
    <w:pPr>
      <w:ind w:left="720"/>
      <w:contextualSpacing/>
    </w:pPr>
    <w:rPr>
      <w:rFonts w:ascii="Times New Roman" w:eastAsia="Times New Roman" w:hAnsi="Times New Roman" w:cs="Times New Roman"/>
      <w:lang w:eastAsia="it-IT" w:bidi="ar-SA"/>
    </w:rPr>
  </w:style>
  <w:style w:type="character" w:styleId="Collegamentoipertestuale">
    <w:name w:val="Hyperlink"/>
    <w:uiPriority w:val="99"/>
    <w:unhideWhenUsed/>
    <w:rsid w:val="008D669C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D669C"/>
    <w:rPr>
      <w:color w:val="605E5C"/>
      <w:shd w:val="clear" w:color="auto" w:fill="E1DFDD"/>
    </w:rPr>
  </w:style>
  <w:style w:type="character" w:styleId="Collegamentovisitato">
    <w:name w:val="FollowedHyperlink"/>
    <w:uiPriority w:val="99"/>
    <w:semiHidden/>
    <w:unhideWhenUsed/>
    <w:rsid w:val="008D669C"/>
    <w:rPr>
      <w:color w:val="954F72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73FC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673FC"/>
    <w:rPr>
      <w:rFonts w:ascii="Segoe UI" w:hAnsi="Segoe UI" w:cs="Mangal"/>
      <w:sz w:val="18"/>
      <w:szCs w:val="16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3A03F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link w:val="Intestazione"/>
    <w:uiPriority w:val="99"/>
    <w:rsid w:val="003A03FF"/>
    <w:rPr>
      <w:rFonts w:cs="Mangal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3A03F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link w:val="Pidipagina"/>
    <w:uiPriority w:val="99"/>
    <w:rsid w:val="003A03FF"/>
    <w:rPr>
      <w:rFonts w:cs="Mangal"/>
      <w:sz w:val="24"/>
      <w:szCs w:val="21"/>
      <w:lang w:eastAsia="zh-CN" w:bidi="hi-IN"/>
    </w:rPr>
  </w:style>
  <w:style w:type="paragraph" w:styleId="NormaleWeb">
    <w:name w:val="Normal (Web)"/>
    <w:basedOn w:val="Normale"/>
    <w:uiPriority w:val="99"/>
    <w:rsid w:val="00256637"/>
    <w:pPr>
      <w:spacing w:before="100" w:beforeAutospacing="1" w:after="100" w:afterAutospacing="1"/>
    </w:pPr>
    <w:rPr>
      <w:rFonts w:ascii="Arial Unicode MS" w:hAnsi="Arial Unicode MS"/>
      <w:lang w:eastAsia="it-IT" w:bidi="ar-SA"/>
    </w:rPr>
  </w:style>
  <w:style w:type="paragraph" w:customStyle="1" w:styleId="Normale1">
    <w:name w:val="Normale1"/>
    <w:rsid w:val="00ED67D5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3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5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12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1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4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pis03300r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www.istitutoflorioerice.edu.it" TargetMode="External"/><Relationship Id="rId4" Type="http://schemas.openxmlformats.org/officeDocument/2006/relationships/hyperlink" Target="mailto:%20tpis03300r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2019-20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6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Links>
    <vt:vector size="18" baseType="variant">
      <vt:variant>
        <vt:i4>131154</vt:i4>
      </vt:variant>
      <vt:variant>
        <vt:i4>6</vt:i4>
      </vt:variant>
      <vt:variant>
        <vt:i4>0</vt:i4>
      </vt:variant>
      <vt:variant>
        <vt:i4>5</vt:i4>
      </vt:variant>
      <vt:variant>
        <vt:lpwstr>https://www.alberghieroerice.edu.it/</vt:lpwstr>
      </vt:variant>
      <vt:variant>
        <vt:lpwstr/>
      </vt:variant>
      <vt:variant>
        <vt:i4>4653174</vt:i4>
      </vt:variant>
      <vt:variant>
        <vt:i4>3</vt:i4>
      </vt:variant>
      <vt:variant>
        <vt:i4>0</vt:i4>
      </vt:variant>
      <vt:variant>
        <vt:i4>5</vt:i4>
      </vt:variant>
      <vt:variant>
        <vt:lpwstr>mailto:tprh02000t@pec.istruzione.it</vt:lpwstr>
      </vt:variant>
      <vt:variant>
        <vt:lpwstr/>
      </vt:variant>
      <vt:variant>
        <vt:i4>1310841</vt:i4>
      </vt:variant>
      <vt:variant>
        <vt:i4>0</vt:i4>
      </vt:variant>
      <vt:variant>
        <vt:i4>0</vt:i4>
      </vt:variant>
      <vt:variant>
        <vt:i4>5</vt:i4>
      </vt:variant>
      <vt:variant>
        <vt:lpwstr>mailto:tpis03300r@istruzione.it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PROF</cp:lastModifiedBy>
  <cp:revision>2</cp:revision>
  <cp:lastPrinted>2025-05-15T08:53:00Z</cp:lastPrinted>
  <dcterms:created xsi:type="dcterms:W3CDTF">2025-10-03T07:39:00Z</dcterms:created>
  <dcterms:modified xsi:type="dcterms:W3CDTF">2025-10-03T07:39:00Z</dcterms:modified>
</cp:coreProperties>
</file>