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C7B" w:rsidRDefault="00E83C7B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C7B" w:rsidRDefault="00E83C7B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C7B" w:rsidRDefault="00E83C7B" w:rsidP="00E83C7B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b/>
          <w:bCs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lang w:eastAsia="it-IT" w:bidi="ar-SA"/>
        </w:rPr>
        <w:t>Erice, 21/10/2025</w:t>
      </w:r>
    </w:p>
    <w:p w:rsidR="00E83C7B" w:rsidRPr="00E83C7B" w:rsidRDefault="00E83C7B" w:rsidP="00E83C7B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bCs/>
          <w:lang w:eastAsia="it-IT" w:bidi="ar-SA"/>
        </w:rPr>
      </w:pPr>
      <w:r>
        <w:rPr>
          <w:rFonts w:ascii="Times New Roman" w:eastAsia="Times New Roman" w:hAnsi="Times New Roman" w:cs="Times New Roman"/>
          <w:bCs/>
          <w:lang w:eastAsia="it-IT" w:bidi="ar-SA"/>
        </w:rPr>
        <w:t>A tutti i docenti</w:t>
      </w:r>
    </w:p>
    <w:p w:rsidR="00E83C7B" w:rsidRDefault="00E83C7B" w:rsidP="00E83C7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 w:bidi="ar-SA"/>
        </w:rPr>
      </w:pPr>
    </w:p>
    <w:p w:rsidR="00E83C7B" w:rsidRPr="00E83C7B" w:rsidRDefault="00E83C7B" w:rsidP="00E83C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</w:pPr>
      <w:r w:rsidRPr="00E83C7B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ar-SA"/>
        </w:rPr>
        <w:t>Oggetto: Registrazione presenze nelle attività trasversali</w:t>
      </w:r>
    </w:p>
    <w:p w:rsidR="00AA5ECB" w:rsidRDefault="00E83C7B" w:rsidP="00E83C7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it-IT" w:bidi="ar-SA"/>
        </w:rPr>
      </w:pPr>
      <w:r w:rsidRPr="00E83C7B"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  <w:t xml:space="preserve">Si comunica che, all'interno del registro elettronico, è stata attivata una “materia” dedicata alle </w:t>
      </w:r>
      <w:r w:rsidRPr="00E83C7B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ar-SA"/>
        </w:rPr>
        <w:t xml:space="preserve">attività trasversali </w:t>
      </w:r>
      <w:r w:rsidR="00AA5ECB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ar-SA"/>
        </w:rPr>
        <w:t xml:space="preserve">(PCTO) </w:t>
      </w:r>
      <w:r w:rsidRPr="00E83C7B">
        <w:rPr>
          <w:rFonts w:ascii="Times New Roman" w:eastAsia="Times New Roman" w:hAnsi="Times New Roman" w:cs="Times New Roman"/>
          <w:bCs/>
          <w:sz w:val="28"/>
          <w:szCs w:val="28"/>
          <w:lang w:eastAsia="it-IT" w:bidi="ar-SA"/>
        </w:rPr>
        <w:t>a completamento del monte ore annuale</w:t>
      </w:r>
      <w:r w:rsidR="00AA5ECB">
        <w:rPr>
          <w:rFonts w:ascii="Times New Roman" w:eastAsia="Times New Roman" w:hAnsi="Times New Roman" w:cs="Times New Roman"/>
          <w:bCs/>
          <w:sz w:val="28"/>
          <w:szCs w:val="28"/>
          <w:lang w:eastAsia="it-IT" w:bidi="ar-SA"/>
        </w:rPr>
        <w:t>.</w:t>
      </w:r>
    </w:p>
    <w:p w:rsidR="00E83C7B" w:rsidRPr="00E83C7B" w:rsidRDefault="00E83C7B" w:rsidP="00E83C7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</w:pPr>
      <w:r w:rsidRPr="00E83C7B"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  <w:t xml:space="preserve">Tutti i docenti coinvolti in orario extracurriculare, </w:t>
      </w:r>
      <w:r w:rsidRPr="00E83C7B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ar-SA"/>
        </w:rPr>
        <w:t>sono tenuti a registrare le presenze degli studenti</w:t>
      </w:r>
      <w:r w:rsidRPr="00E83C7B"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  <w:t xml:space="preserve"> utilizzando </w:t>
      </w:r>
      <w:r w:rsidRPr="00E83C7B">
        <w:rPr>
          <w:rFonts w:ascii="Times New Roman" w:eastAsia="Times New Roman" w:hAnsi="Times New Roman" w:cs="Times New Roman"/>
          <w:b/>
          <w:bCs/>
          <w:sz w:val="28"/>
          <w:szCs w:val="28"/>
          <w:lang w:eastAsia="it-IT" w:bidi="ar-SA"/>
        </w:rPr>
        <w:t>questa specifica voce</w:t>
      </w:r>
      <w:r w:rsidRPr="00E83C7B">
        <w:rPr>
          <w:rFonts w:ascii="Times New Roman" w:eastAsia="Times New Roman" w:hAnsi="Times New Roman" w:cs="Times New Roman"/>
          <w:sz w:val="28"/>
          <w:szCs w:val="28"/>
          <w:lang w:eastAsia="it-IT" w:bidi="ar-SA"/>
        </w:rPr>
        <w:t xml:space="preserve"> nel registro.</w:t>
      </w:r>
    </w:p>
    <w:p w:rsidR="00E83C7B" w:rsidRDefault="00E83C7B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C7B" w:rsidRDefault="00E83C7B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67D5" w:rsidRDefault="00ED67D5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Dirigente Scolastica</w:t>
      </w:r>
    </w:p>
    <w:p w:rsidR="00ED67D5" w:rsidRDefault="00ED67D5" w:rsidP="00ED67D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5"/>
        <w:ind w:left="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PROF.ssa Giuseppa Mandina </w:t>
      </w:r>
    </w:p>
    <w:p w:rsidR="00ED67D5" w:rsidRPr="00EA7475" w:rsidRDefault="00ED67D5" w:rsidP="00ED67D5"/>
    <w:p w:rsidR="009D3E2C" w:rsidRPr="00ED67D5" w:rsidRDefault="009D3E2C" w:rsidP="00ED67D5"/>
    <w:sectPr w:rsidR="009D3E2C" w:rsidRPr="00ED67D5" w:rsidSect="0096307A">
      <w:headerReference w:type="default" r:id="rId7"/>
      <w:footerReference w:type="default" r:id="rId8"/>
      <w:pgSz w:w="11906" w:h="16838" w:code="9"/>
      <w:pgMar w:top="1134" w:right="1134" w:bottom="284" w:left="1134" w:header="567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157" w:rsidRDefault="00DC3157" w:rsidP="003A03FF">
      <w:r>
        <w:separator/>
      </w:r>
    </w:p>
  </w:endnote>
  <w:endnote w:type="continuationSeparator" w:id="1">
    <w:p w:rsidR="00DC3157" w:rsidRDefault="00DC3157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0F" w:rsidRDefault="00CB010F">
    <w:pPr>
      <w:pStyle w:val="Pidipagina"/>
      <w:jc w:val="right"/>
    </w:pPr>
    <w:r>
      <w:t xml:space="preserve">Pagina </w:t>
    </w:r>
    <w:r w:rsidR="00EA3C3C">
      <w:rPr>
        <w:b/>
        <w:szCs w:val="24"/>
      </w:rPr>
      <w:fldChar w:fldCharType="begin"/>
    </w:r>
    <w:r>
      <w:rPr>
        <w:b/>
      </w:rPr>
      <w:instrText>PAGE</w:instrText>
    </w:r>
    <w:r w:rsidR="00EA3C3C">
      <w:rPr>
        <w:b/>
        <w:szCs w:val="24"/>
      </w:rPr>
      <w:fldChar w:fldCharType="separate"/>
    </w:r>
    <w:r w:rsidR="004A3BBD">
      <w:rPr>
        <w:b/>
        <w:noProof/>
      </w:rPr>
      <w:t>1</w:t>
    </w:r>
    <w:r w:rsidR="00EA3C3C">
      <w:rPr>
        <w:b/>
        <w:szCs w:val="24"/>
      </w:rPr>
      <w:fldChar w:fldCharType="end"/>
    </w:r>
    <w:r>
      <w:t xml:space="preserve"> di </w:t>
    </w:r>
    <w:r w:rsidR="00EA3C3C">
      <w:rPr>
        <w:b/>
        <w:szCs w:val="24"/>
      </w:rPr>
      <w:fldChar w:fldCharType="begin"/>
    </w:r>
    <w:r>
      <w:rPr>
        <w:b/>
      </w:rPr>
      <w:instrText>NUMPAGES</w:instrText>
    </w:r>
    <w:r w:rsidR="00EA3C3C">
      <w:rPr>
        <w:b/>
        <w:szCs w:val="24"/>
      </w:rPr>
      <w:fldChar w:fldCharType="separate"/>
    </w:r>
    <w:r w:rsidR="004A3BBD">
      <w:rPr>
        <w:b/>
        <w:noProof/>
      </w:rPr>
      <w:t>1</w:t>
    </w:r>
    <w:r w:rsidR="00EA3C3C">
      <w:rPr>
        <w:b/>
        <w:szCs w:val="24"/>
      </w:rPr>
      <w:fldChar w:fldCharType="end"/>
    </w:r>
  </w:p>
  <w:p w:rsidR="00CB010F" w:rsidRDefault="00CB010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157" w:rsidRDefault="00DC3157" w:rsidP="003A03FF">
      <w:r>
        <w:separator/>
      </w:r>
    </w:p>
  </w:footnote>
  <w:footnote w:type="continuationSeparator" w:id="1">
    <w:p w:rsidR="00DC3157" w:rsidRDefault="00DC3157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0F" w:rsidRDefault="00EA3C3C" w:rsidP="00E4213E">
    <w:pPr>
      <w:jc w:val="right"/>
    </w:pPr>
    <w:r>
      <w:rPr>
        <w:noProof/>
      </w:rPr>
      <w:pict>
        <v:line id="Forma1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CB010F" w:rsidRPr="00162FF8" w:rsidRDefault="004A3BBD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132080</wp:posOffset>
          </wp:positionV>
          <wp:extent cx="807720" cy="914400"/>
          <wp:effectExtent l="19050" t="0" r="0" b="0"/>
          <wp:wrapSquare wrapText="largest"/>
          <wp:docPr id="5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010F" w:rsidRPr="00162FF8">
      <w:rPr>
        <w:b/>
        <w:bCs/>
        <w:color w:val="000099"/>
        <w:sz w:val="32"/>
        <w:szCs w:val="32"/>
      </w:rPr>
      <w:t>Istituto Istruzione Superiore</w:t>
    </w:r>
  </w:p>
  <w:p w:rsidR="00CB010F" w:rsidRPr="00162FF8" w:rsidRDefault="00CB010F" w:rsidP="00790C35">
    <w:pPr>
      <w:jc w:val="center"/>
      <w:rPr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CB010F" w:rsidRDefault="00CB010F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CB010F" w:rsidRDefault="00CB010F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 Santa)</w:t>
    </w:r>
  </w:p>
  <w:p w:rsidR="00CB010F" w:rsidRDefault="007D7382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0923 556001</w:t>
    </w:r>
  </w:p>
  <w:p w:rsidR="00CB010F" w:rsidRPr="00BC4E67" w:rsidRDefault="00CB010F" w:rsidP="00790C35">
    <w:pPr>
      <w:jc w:val="center"/>
      <w:rPr>
        <w:rStyle w:val="CollegamentoInternet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F734D6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 w:history="1">
      <w:r w:rsidRPr="00BC4E67">
        <w:rPr>
          <w:rStyle w:val="CollegamentoInternet"/>
          <w:b/>
          <w:bCs/>
          <w:color w:val="000099"/>
          <w:sz w:val="18"/>
          <w:szCs w:val="18"/>
        </w:rPr>
        <w:t xml:space="preserve"> tpis03300r@pec.istruzione.it</w:t>
      </w:r>
    </w:hyperlink>
  </w:p>
  <w:p w:rsidR="00CB010F" w:rsidRDefault="00CB010F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 w:history="1">
      <w:r w:rsidR="007D7382" w:rsidRPr="00701AE1">
        <w:rPr>
          <w:rStyle w:val="Collegamentoipertestuale"/>
          <w:b/>
          <w:bCs/>
          <w:sz w:val="18"/>
          <w:szCs w:val="18"/>
        </w:rPr>
        <w:t>www.istitutoflorioerice.edu.it</w:t>
      </w:r>
    </w:hyperlink>
  </w:p>
  <w:p w:rsidR="00CB010F" w:rsidRDefault="00EA3C3C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CB010F" w:rsidRPr="00E3741F" w:rsidRDefault="00CB010F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26AC0322"/>
    <w:name w:val="WW8Num15"/>
    <w:lvl w:ilvl="0">
      <w:start w:val="1"/>
      <w:numFmt w:val="decimal"/>
      <w:lvlText w:val="(%1)"/>
      <w:lvlJc w:val="left"/>
      <w:pPr>
        <w:tabs>
          <w:tab w:val="num" w:pos="-60"/>
        </w:tabs>
        <w:ind w:left="360" w:hanging="360"/>
      </w:pPr>
      <w:rPr>
        <w:rFonts w:ascii="Times New Roman" w:eastAsia="Arial" w:hAnsi="Times New Roman" w:cs="Times New Roman" w:hint="default"/>
        <w:color w:val="auto"/>
        <w:sz w:val="22"/>
        <w:szCs w:val="22"/>
        <w:lang w:eastAsia="ar-SA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567"/>
  <w:hyphenationZone w:val="283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14F0"/>
    <w:rsid w:val="0000276D"/>
    <w:rsid w:val="000142FE"/>
    <w:rsid w:val="00025794"/>
    <w:rsid w:val="00032C6A"/>
    <w:rsid w:val="00052C60"/>
    <w:rsid w:val="00077132"/>
    <w:rsid w:val="00090EB7"/>
    <w:rsid w:val="000C78FA"/>
    <w:rsid w:val="000E12FD"/>
    <w:rsid w:val="000E6824"/>
    <w:rsid w:val="000E72BF"/>
    <w:rsid w:val="000F5C21"/>
    <w:rsid w:val="00120040"/>
    <w:rsid w:val="00157F30"/>
    <w:rsid w:val="00162FF8"/>
    <w:rsid w:val="001702DD"/>
    <w:rsid w:val="001764E5"/>
    <w:rsid w:val="00176520"/>
    <w:rsid w:val="00180FD9"/>
    <w:rsid w:val="00187D15"/>
    <w:rsid w:val="001973F8"/>
    <w:rsid w:val="001A5D53"/>
    <w:rsid w:val="001A64F6"/>
    <w:rsid w:val="001C436A"/>
    <w:rsid w:val="001C5CAE"/>
    <w:rsid w:val="001E24A9"/>
    <w:rsid w:val="001F47F9"/>
    <w:rsid w:val="00203090"/>
    <w:rsid w:val="002104B8"/>
    <w:rsid w:val="00221995"/>
    <w:rsid w:val="00256637"/>
    <w:rsid w:val="00272DD9"/>
    <w:rsid w:val="002819DA"/>
    <w:rsid w:val="00287496"/>
    <w:rsid w:val="00287565"/>
    <w:rsid w:val="0029446A"/>
    <w:rsid w:val="00297ED6"/>
    <w:rsid w:val="002E51B7"/>
    <w:rsid w:val="002F24E7"/>
    <w:rsid w:val="00307165"/>
    <w:rsid w:val="00315827"/>
    <w:rsid w:val="00347A31"/>
    <w:rsid w:val="00354CEB"/>
    <w:rsid w:val="0036182A"/>
    <w:rsid w:val="0036249A"/>
    <w:rsid w:val="00375E0C"/>
    <w:rsid w:val="003A03FF"/>
    <w:rsid w:val="003A2118"/>
    <w:rsid w:val="003A2BA1"/>
    <w:rsid w:val="003C0D2D"/>
    <w:rsid w:val="003E39BD"/>
    <w:rsid w:val="00427BED"/>
    <w:rsid w:val="00440B5D"/>
    <w:rsid w:val="00442C7B"/>
    <w:rsid w:val="004447FF"/>
    <w:rsid w:val="004520AE"/>
    <w:rsid w:val="00465123"/>
    <w:rsid w:val="004812EC"/>
    <w:rsid w:val="0048683F"/>
    <w:rsid w:val="004A3BBD"/>
    <w:rsid w:val="004C4634"/>
    <w:rsid w:val="004F4763"/>
    <w:rsid w:val="004F79FC"/>
    <w:rsid w:val="00503B99"/>
    <w:rsid w:val="005276FF"/>
    <w:rsid w:val="00545C3A"/>
    <w:rsid w:val="005479CE"/>
    <w:rsid w:val="00557B5B"/>
    <w:rsid w:val="0059665E"/>
    <w:rsid w:val="00597E02"/>
    <w:rsid w:val="005A4CB4"/>
    <w:rsid w:val="005D3B1E"/>
    <w:rsid w:val="00602271"/>
    <w:rsid w:val="00611497"/>
    <w:rsid w:val="00635B94"/>
    <w:rsid w:val="006422EA"/>
    <w:rsid w:val="0065352B"/>
    <w:rsid w:val="00673992"/>
    <w:rsid w:val="00687EA7"/>
    <w:rsid w:val="00695852"/>
    <w:rsid w:val="006B5B9E"/>
    <w:rsid w:val="006D1983"/>
    <w:rsid w:val="006D1DA9"/>
    <w:rsid w:val="0071169E"/>
    <w:rsid w:val="00713EAB"/>
    <w:rsid w:val="007673FC"/>
    <w:rsid w:val="00775C02"/>
    <w:rsid w:val="00790C35"/>
    <w:rsid w:val="007B0AFF"/>
    <w:rsid w:val="007B1281"/>
    <w:rsid w:val="007C3451"/>
    <w:rsid w:val="007D7382"/>
    <w:rsid w:val="007E7A97"/>
    <w:rsid w:val="00833BFB"/>
    <w:rsid w:val="00837E0B"/>
    <w:rsid w:val="00845B8A"/>
    <w:rsid w:val="00852A53"/>
    <w:rsid w:val="00876BE3"/>
    <w:rsid w:val="00894F77"/>
    <w:rsid w:val="00897C71"/>
    <w:rsid w:val="008A1D6E"/>
    <w:rsid w:val="008B6C95"/>
    <w:rsid w:val="008C1980"/>
    <w:rsid w:val="008D1F75"/>
    <w:rsid w:val="008D669C"/>
    <w:rsid w:val="008E291F"/>
    <w:rsid w:val="008E45D6"/>
    <w:rsid w:val="008E4F7F"/>
    <w:rsid w:val="0090151A"/>
    <w:rsid w:val="00910B0C"/>
    <w:rsid w:val="00963044"/>
    <w:rsid w:val="0096307A"/>
    <w:rsid w:val="009656A2"/>
    <w:rsid w:val="00977534"/>
    <w:rsid w:val="009B1C5E"/>
    <w:rsid w:val="009B6BA3"/>
    <w:rsid w:val="009D3E2C"/>
    <w:rsid w:val="009D48B1"/>
    <w:rsid w:val="009F3B04"/>
    <w:rsid w:val="00A30BE9"/>
    <w:rsid w:val="00A37D2D"/>
    <w:rsid w:val="00A46673"/>
    <w:rsid w:val="00A52670"/>
    <w:rsid w:val="00A606A6"/>
    <w:rsid w:val="00A608EF"/>
    <w:rsid w:val="00A64B60"/>
    <w:rsid w:val="00AA5ECB"/>
    <w:rsid w:val="00AA70D1"/>
    <w:rsid w:val="00AC241A"/>
    <w:rsid w:val="00AC2D02"/>
    <w:rsid w:val="00AC5299"/>
    <w:rsid w:val="00AD2FA2"/>
    <w:rsid w:val="00B03DF2"/>
    <w:rsid w:val="00B1406C"/>
    <w:rsid w:val="00B205D4"/>
    <w:rsid w:val="00BA0C95"/>
    <w:rsid w:val="00BA690A"/>
    <w:rsid w:val="00BB0AC8"/>
    <w:rsid w:val="00BC4E67"/>
    <w:rsid w:val="00BD7528"/>
    <w:rsid w:val="00C15C09"/>
    <w:rsid w:val="00C21B2D"/>
    <w:rsid w:val="00C31FFF"/>
    <w:rsid w:val="00C32355"/>
    <w:rsid w:val="00C4519B"/>
    <w:rsid w:val="00C5048D"/>
    <w:rsid w:val="00C56063"/>
    <w:rsid w:val="00C71DB8"/>
    <w:rsid w:val="00C921F3"/>
    <w:rsid w:val="00C96628"/>
    <w:rsid w:val="00CA5620"/>
    <w:rsid w:val="00CB010F"/>
    <w:rsid w:val="00CB207C"/>
    <w:rsid w:val="00CE5FE5"/>
    <w:rsid w:val="00CF1DDB"/>
    <w:rsid w:val="00CF3800"/>
    <w:rsid w:val="00D0232C"/>
    <w:rsid w:val="00D07E94"/>
    <w:rsid w:val="00D128D1"/>
    <w:rsid w:val="00D16FAE"/>
    <w:rsid w:val="00D243AE"/>
    <w:rsid w:val="00D34D6A"/>
    <w:rsid w:val="00D37A01"/>
    <w:rsid w:val="00D44361"/>
    <w:rsid w:val="00D56866"/>
    <w:rsid w:val="00D6124C"/>
    <w:rsid w:val="00D67ACE"/>
    <w:rsid w:val="00D87C16"/>
    <w:rsid w:val="00DA24C9"/>
    <w:rsid w:val="00DC3157"/>
    <w:rsid w:val="00DD779E"/>
    <w:rsid w:val="00E13DD9"/>
    <w:rsid w:val="00E17CF7"/>
    <w:rsid w:val="00E20E35"/>
    <w:rsid w:val="00E24424"/>
    <w:rsid w:val="00E3741F"/>
    <w:rsid w:val="00E4213E"/>
    <w:rsid w:val="00E51CA3"/>
    <w:rsid w:val="00E54A32"/>
    <w:rsid w:val="00E74D9C"/>
    <w:rsid w:val="00E83C7B"/>
    <w:rsid w:val="00EA390E"/>
    <w:rsid w:val="00EA3C3C"/>
    <w:rsid w:val="00EA4685"/>
    <w:rsid w:val="00EC520F"/>
    <w:rsid w:val="00ED34DD"/>
    <w:rsid w:val="00ED67D5"/>
    <w:rsid w:val="00EE0CB2"/>
    <w:rsid w:val="00EE306D"/>
    <w:rsid w:val="00F2194D"/>
    <w:rsid w:val="00F31BD1"/>
    <w:rsid w:val="00F41DDA"/>
    <w:rsid w:val="00F66103"/>
    <w:rsid w:val="00F66D59"/>
    <w:rsid w:val="00F73115"/>
    <w:rsid w:val="00F734D6"/>
    <w:rsid w:val="00F82236"/>
    <w:rsid w:val="00F9196B"/>
    <w:rsid w:val="00FD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5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  <w:style w:type="paragraph" w:customStyle="1" w:styleId="normal">
    <w:name w:val="normal"/>
    <w:rsid w:val="00ED67D5"/>
    <w:rPr>
      <w:rFonts w:ascii="Calibri" w:eastAsia="Calibri" w:hAnsi="Calibri" w:cs="Calibri"/>
    </w:rPr>
  </w:style>
  <w:style w:type="character" w:styleId="Enfasigrassetto">
    <w:name w:val="Strong"/>
    <w:basedOn w:val="Carpredefinitoparagrafo"/>
    <w:uiPriority w:val="22"/>
    <w:qFormat/>
    <w:rsid w:val="00E83C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Links>
    <vt:vector size="18" baseType="variant">
      <vt:variant>
        <vt:i4>6881312</vt:i4>
      </vt:variant>
      <vt:variant>
        <vt:i4>6</vt:i4>
      </vt:variant>
      <vt:variant>
        <vt:i4>0</vt:i4>
      </vt:variant>
      <vt:variant>
        <vt:i4>5</vt:i4>
      </vt:variant>
      <vt:variant>
        <vt:lpwstr>http://www.istitutoflorioerice.edu.it/</vt:lpwstr>
      </vt:variant>
      <vt:variant>
        <vt:lpwstr/>
      </vt:variant>
      <vt:variant>
        <vt:i4>2293829</vt:i4>
      </vt:variant>
      <vt:variant>
        <vt:i4>3</vt:i4>
      </vt:variant>
      <vt:variant>
        <vt:i4>0</vt:i4>
      </vt:variant>
      <vt:variant>
        <vt:i4>5</vt:i4>
      </vt:variant>
      <vt:variant>
        <vt:lpwstr>mailto:%20tpis03300r@pec.istruzione.it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2025-05-15T08:53:00Z</cp:lastPrinted>
  <dcterms:created xsi:type="dcterms:W3CDTF">2025-10-22T07:12:00Z</dcterms:created>
  <dcterms:modified xsi:type="dcterms:W3CDTF">2025-10-22T07:12:00Z</dcterms:modified>
</cp:coreProperties>
</file>