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775" w:rsidRPr="00725307" w:rsidRDefault="00725307" w:rsidP="00725307">
      <w:pPr>
        <w:pStyle w:val="Pidipagina"/>
        <w:jc w:val="right"/>
        <w:rPr>
          <w:rFonts w:ascii="Times New Roman" w:hAnsi="Times New Roman" w:cs="Times New Roman"/>
        </w:rPr>
      </w:pPr>
      <w:r w:rsidRPr="00725307">
        <w:rPr>
          <w:rFonts w:ascii="Times New Roman" w:hAnsi="Times New Roman" w:cs="Times New Roman"/>
        </w:rPr>
        <w:t>Erice, 05/12/2025</w:t>
      </w: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725307" w:rsidRDefault="00725307" w:rsidP="00725307">
      <w:pPr>
        <w:pStyle w:val="normal"/>
        <w:widowControl w:val="0"/>
        <w:ind w:left="4536" w:right="11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Agli alunni del corso diurno e serale</w:t>
      </w:r>
    </w:p>
    <w:p w:rsidR="00725307" w:rsidRDefault="00725307" w:rsidP="00725307">
      <w:pPr>
        <w:pStyle w:val="normal"/>
        <w:widowControl w:val="0"/>
        <w:ind w:left="4536" w:right="11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tutti i docenti</w:t>
      </w:r>
    </w:p>
    <w:p w:rsidR="00725307" w:rsidRDefault="00725307" w:rsidP="00725307">
      <w:pPr>
        <w:pStyle w:val="normal"/>
        <w:widowControl w:val="0"/>
        <w:ind w:left="4536" w:right="11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personale educativo</w:t>
      </w:r>
    </w:p>
    <w:p w:rsidR="00725307" w:rsidRDefault="00725307" w:rsidP="00725307">
      <w:pPr>
        <w:pStyle w:val="normal"/>
        <w:widowControl w:val="0"/>
        <w:ind w:left="4536" w:right="11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personale ATA</w:t>
      </w:r>
    </w:p>
    <w:p w:rsidR="00725307" w:rsidRDefault="00725307" w:rsidP="00725307">
      <w:pPr>
        <w:pStyle w:val="normal"/>
        <w:widowControl w:val="0"/>
        <w:ind w:left="4536" w:right="11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Sede CENTRALE e SUCCURSALI</w:t>
      </w:r>
    </w:p>
    <w:p w:rsidR="00725307" w:rsidRDefault="00725307" w:rsidP="00725307">
      <w:pPr>
        <w:pStyle w:val="normal"/>
        <w:widowControl w:val="0"/>
        <w:spacing w:after="120" w:line="33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25307" w:rsidRPr="00725307" w:rsidRDefault="00725307" w:rsidP="00725307">
      <w:pPr>
        <w:pStyle w:val="normal"/>
        <w:widowControl w:val="0"/>
        <w:ind w:right="1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253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Oggetto: scambio degli auguri di Natale 19 dicembre</w:t>
      </w:r>
    </w:p>
    <w:p w:rsidR="00725307" w:rsidRDefault="00725307" w:rsidP="00725307">
      <w:pPr>
        <w:rPr>
          <w:b/>
        </w:rPr>
      </w:pPr>
    </w:p>
    <w:p w:rsidR="00725307" w:rsidRDefault="00725307" w:rsidP="00725307">
      <w:pPr>
        <w:pStyle w:val="normal"/>
        <w:jc w:val="both"/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</w:pPr>
      <w:r>
        <w:rPr>
          <w:rFonts w:ascii="Liberation Serif" w:eastAsia="Arial Unicode MS" w:hAnsi="Liberation Serif" w:cs="Arial Unicode MS" w:hint="eastAsia"/>
          <w:b/>
          <w:sz w:val="24"/>
          <w:szCs w:val="24"/>
          <w:lang w:eastAsia="zh-CN" w:bidi="hi-IN"/>
        </w:rPr>
        <w:t>I</w:t>
      </w:r>
      <w:r>
        <w:rPr>
          <w:rFonts w:ascii="Liberation Serif" w:eastAsia="Arial Unicode MS" w:hAnsi="Liberation Serif" w:cs="Arial Unicode MS"/>
          <w:b/>
          <w:sz w:val="24"/>
          <w:szCs w:val="24"/>
          <w:lang w:eastAsia="zh-CN" w:bidi="hi-IN"/>
        </w:rPr>
        <w:t>l 19 dicembre a partire dalle ore 9.3</w:t>
      </w:r>
      <w:r w:rsidRPr="004A4989">
        <w:rPr>
          <w:rFonts w:ascii="Liberation Serif" w:eastAsia="Arial Unicode MS" w:hAnsi="Liberation Serif" w:cs="Arial Unicode MS"/>
          <w:b/>
          <w:sz w:val="24"/>
          <w:szCs w:val="24"/>
          <w:lang w:eastAsia="zh-CN" w:bidi="hi-IN"/>
        </w:rPr>
        <w:t>0</w:t>
      </w:r>
      <w:r>
        <w:rPr>
          <w:rFonts w:ascii="Liberation Serif" w:eastAsia="Arial Unicode MS" w:hAnsi="Liberation Serif" w:cs="Arial Unicode MS"/>
          <w:b/>
          <w:sz w:val="24"/>
          <w:szCs w:val="24"/>
          <w:lang w:eastAsia="zh-CN" w:bidi="hi-IN"/>
        </w:rPr>
        <w:t xml:space="preserve">, </w:t>
      </w: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a seguito di regolare richiesta da parte dei rappresentanti d</w:t>
      </w:r>
      <w:r>
        <w:rPr>
          <w:rFonts w:ascii="Liberation Serif" w:eastAsia="Arial Unicode MS" w:hAnsi="Liberation Serif" w:cs="Arial Unicode MS" w:hint="eastAsia"/>
          <w:sz w:val="24"/>
          <w:szCs w:val="24"/>
          <w:lang w:eastAsia="zh-CN" w:bidi="hi-IN"/>
        </w:rPr>
        <w:t>’</w:t>
      </w:r>
      <w:r>
        <w:rPr>
          <w:rFonts w:ascii="Liberation Serif" w:eastAsia="Arial Unicode MS" w:hAnsi="Liberation Serif" w:cs="Arial Unicode MS" w:hint="eastAsia"/>
          <w:sz w:val="24"/>
          <w:szCs w:val="24"/>
          <w:lang w:eastAsia="zh-CN" w:bidi="hi-IN"/>
        </w:rPr>
        <w:t>I</w:t>
      </w: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stituto, è autorizzata la festa per lo scambio di auguri tra studenti. Gli alunni, ciascuno nella propria sede e nella propria classe, potranno organizzare una piccola festa per lo scambio degli auguri.</w:t>
      </w:r>
    </w:p>
    <w:p w:rsidR="00725307" w:rsidRDefault="00725307" w:rsidP="00725307">
      <w:pPr>
        <w:pStyle w:val="normal"/>
        <w:jc w:val="both"/>
        <w:rPr>
          <w:rFonts w:ascii="Liberation Serif" w:eastAsia="Arial Unicode MS" w:hAnsi="Liberation Serif" w:cs="Arial Unicode MS"/>
          <w:sz w:val="24"/>
          <w:szCs w:val="24"/>
          <w:u w:val="single"/>
          <w:lang w:eastAsia="zh-CN" w:bidi="hi-IN"/>
        </w:rPr>
      </w:pP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Al termine della festa gli studenti avranno cura di assicurare l</w:t>
      </w:r>
      <w:r>
        <w:rPr>
          <w:rFonts w:ascii="Liberation Serif" w:eastAsia="Arial Unicode MS" w:hAnsi="Liberation Serif" w:cs="Arial Unicode MS" w:hint="eastAsia"/>
          <w:sz w:val="24"/>
          <w:szCs w:val="24"/>
          <w:lang w:eastAsia="zh-CN" w:bidi="hi-IN"/>
        </w:rPr>
        <w:t>’</w:t>
      </w: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 xml:space="preserve">ordine e la pulizia delle classi e alle ore 11.00 </w:t>
      </w:r>
      <w:r w:rsidRPr="00CC3C71"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le classi saranno licenziate</w:t>
      </w:r>
      <w:r w:rsidRPr="006726EA">
        <w:rPr>
          <w:rFonts w:ascii="Liberation Serif" w:eastAsia="Arial Unicode MS" w:hAnsi="Liberation Serif" w:cs="Arial Unicode MS"/>
          <w:sz w:val="24"/>
          <w:szCs w:val="24"/>
          <w:u w:val="single"/>
          <w:lang w:eastAsia="zh-CN" w:bidi="hi-IN"/>
        </w:rPr>
        <w:t>.</w:t>
      </w:r>
    </w:p>
    <w:p w:rsidR="00725307" w:rsidRPr="006726EA" w:rsidRDefault="00725307" w:rsidP="00725307">
      <w:pPr>
        <w:pStyle w:val="normal"/>
        <w:jc w:val="both"/>
        <w:rPr>
          <w:rFonts w:ascii="Liberation Serif" w:eastAsia="Arial Unicode MS" w:hAnsi="Liberation Serif" w:cs="Arial Unicode MS"/>
          <w:sz w:val="24"/>
          <w:szCs w:val="24"/>
          <w:u w:val="single"/>
          <w:lang w:eastAsia="zh-CN" w:bidi="hi-IN"/>
        </w:rPr>
      </w:pPr>
    </w:p>
    <w:p w:rsidR="00725307" w:rsidRDefault="00725307" w:rsidP="00725307">
      <w:pPr>
        <w:pStyle w:val="normal"/>
        <w:spacing w:line="360" w:lineRule="auto"/>
        <w:jc w:val="both"/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</w:pP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 xml:space="preserve">Le </w:t>
      </w:r>
      <w:r w:rsidRPr="00CC3C71">
        <w:rPr>
          <w:rFonts w:ascii="Liberation Serif" w:eastAsia="Arial Unicode MS" w:hAnsi="Liberation Serif" w:cs="Arial Unicode MS"/>
          <w:b/>
          <w:sz w:val="24"/>
          <w:szCs w:val="24"/>
          <w:lang w:eastAsia="zh-CN" w:bidi="hi-IN"/>
        </w:rPr>
        <w:t>classi del corso serale</w:t>
      </w: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 xml:space="preserve"> potranno organizzare la festa dalle ore 18.00 e alle 19.30 saranno licenziate previa sistemazione della classe. </w:t>
      </w:r>
    </w:p>
    <w:p w:rsidR="00725307" w:rsidRPr="00725307" w:rsidRDefault="00725307" w:rsidP="00725307">
      <w:pPr>
        <w:pStyle w:val="normal"/>
        <w:spacing w:line="360" w:lineRule="auto"/>
        <w:jc w:val="both"/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</w:pPr>
      <w:r w:rsidRPr="00725307"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Colgo l</w:t>
      </w:r>
      <w:r w:rsidRPr="00725307">
        <w:rPr>
          <w:rFonts w:ascii="Liberation Serif" w:eastAsia="Arial Unicode MS" w:hAnsi="Liberation Serif" w:cs="Arial Unicode MS" w:hint="eastAsia"/>
          <w:sz w:val="24"/>
          <w:szCs w:val="24"/>
          <w:lang w:eastAsia="zh-CN" w:bidi="hi-IN"/>
        </w:rPr>
        <w:t>’</w:t>
      </w:r>
      <w:r w:rsidRPr="00725307"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occasione per augurare a tut</w:t>
      </w:r>
      <w:r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ti Voi delle serene vacanze di N</w:t>
      </w:r>
      <w:r w:rsidRPr="00725307">
        <w:rPr>
          <w:rFonts w:ascii="Liberation Serif" w:eastAsia="Arial Unicode MS" w:hAnsi="Liberation Serif" w:cs="Arial Unicode MS"/>
          <w:sz w:val="24"/>
          <w:szCs w:val="24"/>
          <w:lang w:eastAsia="zh-CN" w:bidi="hi-IN"/>
        </w:rPr>
        <w:t>atale.</w:t>
      </w:r>
      <w:r w:rsidRPr="003A4F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3A4F29">
        <w:rPr>
          <w:rFonts w:ascii="Times New Roman" w:eastAsia="Times New Roman" w:hAnsi="Times New Roman" w:cs="Times New Roman"/>
          <w:color w:val="000000"/>
          <w:sz w:val="24"/>
          <w:szCs w:val="24"/>
        </w:rPr>
        <w:t>La Dirigente Scolastica</w:t>
      </w:r>
    </w:p>
    <w:p w:rsidR="00725307" w:rsidRDefault="00725307" w:rsidP="00725307">
      <w:pPr>
        <w:pStyle w:val="normal"/>
        <w:widowControl w:val="0"/>
        <w:spacing w:before="2"/>
        <w:ind w:left="531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4F29">
        <w:rPr>
          <w:rFonts w:ascii="Times New Roman" w:eastAsia="Times New Roman" w:hAnsi="Times New Roman" w:cs="Times New Roman"/>
          <w:color w:val="000000"/>
          <w:sz w:val="24"/>
          <w:szCs w:val="24"/>
        </w:rPr>
        <w:t>(Prof.ssa Giuseppa MANDINA)</w:t>
      </w: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CB0775" w:rsidRDefault="00CB0775" w:rsidP="00CB0775">
      <w:pPr>
        <w:pStyle w:val="Pidipagina"/>
        <w:rPr>
          <w:rFonts w:ascii="Times New Roman" w:hAnsi="Times New Roman" w:cs="Times New Roman"/>
          <w:b/>
        </w:rPr>
      </w:pPr>
    </w:p>
    <w:p w:rsidR="0065501A" w:rsidRPr="002A35E4" w:rsidRDefault="0065501A" w:rsidP="0065501A">
      <w:pPr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>Il Re</w:t>
      </w:r>
      <w:r w:rsidR="00725307">
        <w:rPr>
          <w:rFonts w:ascii="Times New Roman" w:hAnsi="Times New Roman" w:cs="Times New Roman"/>
          <w:sz w:val="12"/>
          <w:szCs w:val="12"/>
        </w:rPr>
        <w:t>sponsabile dell'istruttoria: Prof.ssa Maria Fogliana</w:t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Pr="002A35E4">
        <w:rPr>
          <w:rFonts w:ascii="Times New Roman" w:hAnsi="Times New Roman" w:cs="Times New Roman"/>
          <w:sz w:val="12"/>
          <w:szCs w:val="12"/>
        </w:rPr>
        <w:tab/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</w:t>
      </w:r>
      <w:r w:rsidRPr="002A35E4">
        <w:rPr>
          <w:rFonts w:ascii="Times New Roman" w:hAnsi="Times New Roman" w:cs="Times New Roman"/>
          <w:sz w:val="12"/>
          <w:szCs w:val="12"/>
        </w:rPr>
        <w:t>Il Titolare del procedimento:</w:t>
      </w:r>
    </w:p>
    <w:p w:rsidR="0065501A" w:rsidRPr="002A35E4" w:rsidRDefault="0065501A" w:rsidP="0065501A">
      <w:pPr>
        <w:jc w:val="both"/>
        <w:rPr>
          <w:rFonts w:ascii="Times New Roman" w:hAnsi="Times New Roman" w:cs="Times New Roman"/>
          <w:sz w:val="12"/>
          <w:szCs w:val="12"/>
        </w:rPr>
      </w:pPr>
      <w:r w:rsidRPr="002A35E4">
        <w:rPr>
          <w:rFonts w:ascii="Times New Roman" w:hAnsi="Times New Roman" w:cs="Times New Roman"/>
          <w:sz w:val="12"/>
          <w:szCs w:val="12"/>
        </w:rPr>
        <w:t xml:space="preserve">Il Responsabile del Procedimento: </w:t>
      </w:r>
      <w:r w:rsidR="00725307">
        <w:rPr>
          <w:rFonts w:ascii="Times New Roman" w:hAnsi="Times New Roman" w:cs="Times New Roman"/>
          <w:sz w:val="12"/>
          <w:szCs w:val="12"/>
        </w:rPr>
        <w:t>La Dirigente Scolastica Prof.ssa Giuseppa Mandina</w:t>
      </w:r>
      <w:r w:rsidRPr="002A35E4">
        <w:rPr>
          <w:rFonts w:ascii="Times New Roman" w:hAnsi="Times New Roman" w:cs="Times New Roman"/>
          <w:sz w:val="12"/>
          <w:szCs w:val="12"/>
        </w:rPr>
        <w:t xml:space="preserve">                                                  </w:t>
      </w:r>
      <w:r w:rsidR="002A35E4">
        <w:rPr>
          <w:rFonts w:ascii="Times New Roman" w:hAnsi="Times New Roman" w:cs="Times New Roman"/>
          <w:sz w:val="12"/>
          <w:szCs w:val="12"/>
        </w:rPr>
        <w:t xml:space="preserve">                          </w:t>
      </w:r>
      <w:r w:rsidRPr="002A35E4">
        <w:rPr>
          <w:rFonts w:ascii="Times New Roman" w:hAnsi="Times New Roman" w:cs="Times New Roman"/>
          <w:sz w:val="12"/>
          <w:szCs w:val="12"/>
        </w:rPr>
        <w:t xml:space="preserve">  </w:t>
      </w:r>
      <w:r w:rsidR="00725307">
        <w:rPr>
          <w:rFonts w:ascii="Times New Roman" w:hAnsi="Times New Roman" w:cs="Times New Roman"/>
          <w:sz w:val="12"/>
          <w:szCs w:val="12"/>
        </w:rPr>
        <w:t xml:space="preserve">                  </w:t>
      </w:r>
      <w:r w:rsidRPr="002A35E4">
        <w:rPr>
          <w:rFonts w:ascii="Times New Roman" w:hAnsi="Times New Roman" w:cs="Times New Roman"/>
          <w:sz w:val="12"/>
          <w:szCs w:val="12"/>
        </w:rPr>
        <w:t>Dirigente Scolastica Prof.ssa Giuseppa MANDINA</w:t>
      </w:r>
    </w:p>
    <w:sectPr w:rsidR="0065501A" w:rsidRPr="002A35E4" w:rsidSect="007A0C03">
      <w:headerReference w:type="default" r:id="rId8"/>
      <w:footerReference w:type="default" r:id="rId9"/>
      <w:pgSz w:w="11906" w:h="16838" w:code="9"/>
      <w:pgMar w:top="1134" w:right="1134" w:bottom="709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425" w:rsidRDefault="00AA7425" w:rsidP="003A03FF">
      <w:r>
        <w:separator/>
      </w:r>
    </w:p>
  </w:endnote>
  <w:endnote w:type="continuationSeparator" w:id="1">
    <w:p w:rsidR="00AA7425" w:rsidRDefault="00AA7425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84" w:rsidRPr="00CB0775" w:rsidRDefault="00131E84" w:rsidP="00CB0775">
    <w:pPr>
      <w:pStyle w:val="Pidipagina"/>
      <w:rPr>
        <w:szCs w:val="16"/>
      </w:rPr>
    </w:pPr>
    <w:r w:rsidRPr="00CB0775">
      <w:rPr>
        <w:szCs w:val="16"/>
      </w:rPr>
      <w:t>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425" w:rsidRDefault="00AA7425" w:rsidP="003A03FF">
      <w:r>
        <w:separator/>
      </w:r>
    </w:p>
  </w:footnote>
  <w:footnote w:type="continuationSeparator" w:id="1">
    <w:p w:rsidR="00AA7425" w:rsidRDefault="00AA7425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3E" w:rsidRPr="003647B8" w:rsidRDefault="00E85C97" w:rsidP="00E4213E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pict>
        <v:line id="Forma1" o:spid="_x0000_s2050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" strokecolor="#00c" strokeweight=".53mm">
          <o:lock v:ext="edit" shapetype="f"/>
        </v:line>
      </w:pict>
    </w:r>
  </w:p>
  <w:p w:rsidR="00790C35" w:rsidRPr="003647B8" w:rsidRDefault="00FE499A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Istituto Istruzione Superiore</w:t>
    </w:r>
  </w:p>
  <w:p w:rsidR="00790C35" w:rsidRPr="003647B8" w:rsidRDefault="00FE499A" w:rsidP="00790C35">
    <w:pPr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90C35" w:rsidRPr="003647B8">
      <w:rPr>
        <w:rFonts w:ascii="Times New Roman" w:hAnsi="Times New Roman" w:cs="Times New Roman"/>
        <w:b/>
        <w:bCs/>
        <w:color w:val="000099"/>
        <w:sz w:val="20"/>
        <w:szCs w:val="20"/>
      </w:rPr>
      <w:t>con convitto annesso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32"/>
        <w:szCs w:val="32"/>
      </w:rPr>
    </w:pPr>
    <w:r w:rsidRPr="003647B8">
      <w:rPr>
        <w:rFonts w:ascii="Times New Roman" w:hAnsi="Times New Roman" w:cs="Times New Roman"/>
        <w:b/>
        <w:bCs/>
        <w:color w:val="000099"/>
        <w:sz w:val="32"/>
        <w:szCs w:val="32"/>
      </w:rPr>
      <w:t>"Ignazio e Vincenzo Florio"</w:t>
    </w:r>
  </w:p>
  <w:p w:rsidR="00790C35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Via Mario Barresi, 26 - 91016 Erice (Casa</w:t>
    </w:r>
    <w:r w:rsidR="008D08EA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Santa)</w:t>
    </w:r>
  </w:p>
  <w:p w:rsidR="00131E84" w:rsidRPr="003647B8" w:rsidRDefault="00131E84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>
      <w:rPr>
        <w:rFonts w:ascii="Times New Roman" w:hAnsi="Times New Roman" w:cs="Times New Roman"/>
        <w:b/>
        <w:bCs/>
        <w:color w:val="000099"/>
        <w:sz w:val="18"/>
        <w:szCs w:val="18"/>
      </w:rPr>
      <w:t>Cod. fiscale: 93085840812 – Cod.fatt. X94Y4O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TEL. +39 0</w:t>
    </w:r>
    <w:r w:rsidR="00131E84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923 556001 </w:t>
    </w: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 </w:t>
    </w:r>
  </w:p>
  <w:p w:rsidR="00790C35" w:rsidRPr="003647B8" w:rsidRDefault="00790C35" w:rsidP="00790C35">
    <w:pPr>
      <w:jc w:val="center"/>
      <w:rPr>
        <w:rFonts w:ascii="Times New Roman" w:hAnsi="Times New Roman" w:cs="Times New Roman"/>
        <w:b/>
        <w:bCs/>
        <w:color w:val="000099"/>
        <w:sz w:val="18"/>
        <w:szCs w:val="18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e-mail : </w:t>
    </w:r>
    <w:hyperlink r:id="rId3" w:history="1">
      <w:r w:rsidRPr="003647B8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tpis03300r@istruzione.it</w:t>
      </w:r>
    </w:hyperlink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>, PEC:</w:t>
    </w:r>
    <w:hyperlink r:id="rId4" w:history="1">
      <w:r w:rsidR="0011056A" w:rsidRPr="00886CA3">
        <w:rPr>
          <w:rStyle w:val="Collegamentoipertestuale"/>
          <w:rFonts w:ascii="Times New Roman" w:hAnsi="Times New Roman" w:cs="Times New Roman"/>
        </w:rPr>
        <w:t xml:space="preserve"> </w:t>
      </w:r>
      <w:r w:rsidR="0011056A" w:rsidRPr="00886CA3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tpis03300r@pec.istruzione.it</w:t>
      </w:r>
    </w:hyperlink>
  </w:p>
  <w:p w:rsidR="00790C35" w:rsidRPr="003647B8" w:rsidRDefault="00790C35" w:rsidP="00790C35">
    <w:pPr>
      <w:jc w:val="center"/>
      <w:rPr>
        <w:rFonts w:ascii="Times New Roman" w:hAnsi="Times New Roman" w:cs="Times New Roman"/>
      </w:rPr>
    </w:pPr>
    <w:r w:rsidRPr="003647B8">
      <w:rPr>
        <w:rFonts w:ascii="Times New Roman" w:hAnsi="Times New Roman" w:cs="Times New Roman"/>
        <w:b/>
        <w:bCs/>
        <w:color w:val="000099"/>
        <w:sz w:val="18"/>
        <w:szCs w:val="18"/>
      </w:rPr>
      <w:t xml:space="preserve">sito internet </w:t>
    </w:r>
    <w:hyperlink r:id="rId5" w:history="1">
      <w:r w:rsidR="0009062A" w:rsidRPr="00040BB5">
        <w:rPr>
          <w:rStyle w:val="Collegamentoipertestuale"/>
          <w:rFonts w:ascii="Times New Roman" w:hAnsi="Times New Roman" w:cs="Times New Roman"/>
          <w:b/>
          <w:bCs/>
          <w:sz w:val="18"/>
          <w:szCs w:val="18"/>
        </w:rPr>
        <w:t>www.istitutoflorioerice.edu.it</w:t>
      </w:r>
    </w:hyperlink>
  </w:p>
  <w:p w:rsidR="00E4213E" w:rsidRDefault="00E85C97" w:rsidP="00E4213E">
    <w:pPr>
      <w:jc w:val="right"/>
      <w:rPr>
        <w:color w:val="000099"/>
      </w:rPr>
    </w:pPr>
    <w:r>
      <w:rPr>
        <w:noProof/>
        <w:color w:val="000099"/>
      </w:rPr>
      <w:pict>
        <v:line id="Line 2" o:spid="_x0000_s2051" style="position:absolute;left:0;text-align:left;flip:y;z-index:251657216;visibility:visible" from="-1.9pt,5.25pt" to="481.85pt,6.4pt" strokecolor="#00c" strokeweight=".53mm">
          <o:lock v:ext="edit" shapetype="f"/>
        </v:line>
      </w:pict>
    </w:r>
  </w:p>
  <w:p w:rsidR="00E4213E" w:rsidRDefault="00E421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">
    <w:nsid w:val="18A36004"/>
    <w:multiLevelType w:val="hybridMultilevel"/>
    <w:tmpl w:val="6610E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2">
    <w:nsid w:val="1E154D6D"/>
    <w:multiLevelType w:val="hybridMultilevel"/>
    <w:tmpl w:val="072A3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3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4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9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83454F"/>
    <w:multiLevelType w:val="hybridMultilevel"/>
    <w:tmpl w:val="507AD8FE"/>
    <w:lvl w:ilvl="0" w:tplc="FE54633C"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1">
    <w:nsid w:val="5DCA67CC"/>
    <w:multiLevelType w:val="hybridMultilevel"/>
    <w:tmpl w:val="7576AC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2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Arial Unicode MS" w:hAnsi="Arial Unicode M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Arial Unicode MS" w:hAnsi="Arial Unicode M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Arial Unicode MS" w:hAnsi="Arial Unicode M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egoe UI" w:hAnsi="Segoe UI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egoe UI" w:hAnsi="Segoe UI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Arial Unicode MS" w:hAnsi="Arial Unicode M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Arial Unicode MS" w:hAnsi="Arial Unicode M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egoe UI" w:hAnsi="Segoe UI" w:hint="default"/>
      </w:rPr>
    </w:lvl>
  </w:abstractNum>
  <w:abstractNum w:abstractNumId="13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abstractNum w:abstractNumId="14">
    <w:nsid w:val="68BC38A1"/>
    <w:multiLevelType w:val="hybridMultilevel"/>
    <w:tmpl w:val="05B69A9E"/>
    <w:lvl w:ilvl="0" w:tplc="8BDA8D3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Arial Unicode MS" w:hAnsi="Arial Unicode M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egoe UI" w:hAnsi="Segoe U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Arial Unicode MS" w:hAnsi="Arial Unicode M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egoe UI" w:hAnsi="Segoe UI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Arial Unicode MS" w:hAnsi="Arial Unicode MS" w:hint="default"/>
      </w:r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0"/>
  </w:num>
  <w:num w:numId="9">
    <w:abstractNumId w:val="8"/>
  </w:num>
  <w:num w:numId="10">
    <w:abstractNumId w:val="9"/>
  </w:num>
  <w:num w:numId="11">
    <w:abstractNumId w:val="6"/>
  </w:num>
  <w:num w:numId="12">
    <w:abstractNumId w:val="10"/>
  </w:num>
  <w:num w:numId="13">
    <w:abstractNumId w:val="2"/>
  </w:num>
  <w:num w:numId="14">
    <w:abstractNumId w:val="11"/>
  </w:num>
  <w:num w:numId="15">
    <w:abstractNumId w:val="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attachedTemplate r:id="rId1"/>
  <w:defaultTabStop w:val="567"/>
  <w:hyphenationZone w:val="283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B1281"/>
    <w:rsid w:val="00000049"/>
    <w:rsid w:val="0000276D"/>
    <w:rsid w:val="00030D06"/>
    <w:rsid w:val="00032C6A"/>
    <w:rsid w:val="00046738"/>
    <w:rsid w:val="00052C60"/>
    <w:rsid w:val="00071BCE"/>
    <w:rsid w:val="00077132"/>
    <w:rsid w:val="000776C5"/>
    <w:rsid w:val="0009062A"/>
    <w:rsid w:val="00090EB7"/>
    <w:rsid w:val="000A4D11"/>
    <w:rsid w:val="000E6824"/>
    <w:rsid w:val="000F5C21"/>
    <w:rsid w:val="0011056A"/>
    <w:rsid w:val="00115F81"/>
    <w:rsid w:val="00120040"/>
    <w:rsid w:val="001247DE"/>
    <w:rsid w:val="00131E84"/>
    <w:rsid w:val="00162FF8"/>
    <w:rsid w:val="001702DD"/>
    <w:rsid w:val="001764E5"/>
    <w:rsid w:val="00176520"/>
    <w:rsid w:val="00187D15"/>
    <w:rsid w:val="001A42B5"/>
    <w:rsid w:val="001A5D53"/>
    <w:rsid w:val="001A64F6"/>
    <w:rsid w:val="001B0816"/>
    <w:rsid w:val="001E24A9"/>
    <w:rsid w:val="001F0F01"/>
    <w:rsid w:val="001F47F9"/>
    <w:rsid w:val="002104B8"/>
    <w:rsid w:val="00221995"/>
    <w:rsid w:val="00226ACA"/>
    <w:rsid w:val="002430B5"/>
    <w:rsid w:val="00272DD9"/>
    <w:rsid w:val="00287565"/>
    <w:rsid w:val="00297ED6"/>
    <w:rsid w:val="002A35E4"/>
    <w:rsid w:val="002F228A"/>
    <w:rsid w:val="002F24E7"/>
    <w:rsid w:val="00315827"/>
    <w:rsid w:val="00347A31"/>
    <w:rsid w:val="00354CEB"/>
    <w:rsid w:val="00360919"/>
    <w:rsid w:val="0036182A"/>
    <w:rsid w:val="0036249A"/>
    <w:rsid w:val="003647B8"/>
    <w:rsid w:val="00375E0C"/>
    <w:rsid w:val="003A03FF"/>
    <w:rsid w:val="003A2118"/>
    <w:rsid w:val="003C0D2D"/>
    <w:rsid w:val="003D2069"/>
    <w:rsid w:val="00413A02"/>
    <w:rsid w:val="004157C6"/>
    <w:rsid w:val="00440B5D"/>
    <w:rsid w:val="00465123"/>
    <w:rsid w:val="0048683F"/>
    <w:rsid w:val="004A3193"/>
    <w:rsid w:val="004F79FC"/>
    <w:rsid w:val="00536E70"/>
    <w:rsid w:val="00542E1E"/>
    <w:rsid w:val="00545C3A"/>
    <w:rsid w:val="005503DD"/>
    <w:rsid w:val="005732DF"/>
    <w:rsid w:val="0059665E"/>
    <w:rsid w:val="005A34BC"/>
    <w:rsid w:val="005A39F9"/>
    <w:rsid w:val="005C3B5E"/>
    <w:rsid w:val="005E3CA0"/>
    <w:rsid w:val="005F138F"/>
    <w:rsid w:val="00602271"/>
    <w:rsid w:val="00623569"/>
    <w:rsid w:val="0062404E"/>
    <w:rsid w:val="00635B94"/>
    <w:rsid w:val="0065352B"/>
    <w:rsid w:val="00653D8D"/>
    <w:rsid w:val="0065501A"/>
    <w:rsid w:val="006550F8"/>
    <w:rsid w:val="00660724"/>
    <w:rsid w:val="0066798D"/>
    <w:rsid w:val="00677EDF"/>
    <w:rsid w:val="00687EA7"/>
    <w:rsid w:val="006C6F0F"/>
    <w:rsid w:val="006C7B5F"/>
    <w:rsid w:val="006E3F8F"/>
    <w:rsid w:val="006F6302"/>
    <w:rsid w:val="0071169E"/>
    <w:rsid w:val="00713EAB"/>
    <w:rsid w:val="007229F3"/>
    <w:rsid w:val="00725307"/>
    <w:rsid w:val="00731721"/>
    <w:rsid w:val="00763363"/>
    <w:rsid w:val="007673FC"/>
    <w:rsid w:val="00790C35"/>
    <w:rsid w:val="007A0C03"/>
    <w:rsid w:val="007B1281"/>
    <w:rsid w:val="007D6D4D"/>
    <w:rsid w:val="007F546D"/>
    <w:rsid w:val="007F5BE1"/>
    <w:rsid w:val="00837E0B"/>
    <w:rsid w:val="00845B8A"/>
    <w:rsid w:val="0085154D"/>
    <w:rsid w:val="008919DE"/>
    <w:rsid w:val="00894F77"/>
    <w:rsid w:val="008A2044"/>
    <w:rsid w:val="008C1980"/>
    <w:rsid w:val="008D08EA"/>
    <w:rsid w:val="008D669C"/>
    <w:rsid w:val="008E291F"/>
    <w:rsid w:val="008E45D6"/>
    <w:rsid w:val="008E4F7F"/>
    <w:rsid w:val="0090151A"/>
    <w:rsid w:val="00910B0C"/>
    <w:rsid w:val="00910BEB"/>
    <w:rsid w:val="0092260C"/>
    <w:rsid w:val="0098547B"/>
    <w:rsid w:val="009B0A0A"/>
    <w:rsid w:val="009B1C5E"/>
    <w:rsid w:val="009C35AB"/>
    <w:rsid w:val="009D48B1"/>
    <w:rsid w:val="00A25571"/>
    <w:rsid w:val="00A30BE9"/>
    <w:rsid w:val="00A52670"/>
    <w:rsid w:val="00A606A6"/>
    <w:rsid w:val="00A64B60"/>
    <w:rsid w:val="00A74E33"/>
    <w:rsid w:val="00AA7425"/>
    <w:rsid w:val="00AB4747"/>
    <w:rsid w:val="00AC241A"/>
    <w:rsid w:val="00AC2D02"/>
    <w:rsid w:val="00AC5299"/>
    <w:rsid w:val="00AD2FA2"/>
    <w:rsid w:val="00AE122A"/>
    <w:rsid w:val="00AE4B01"/>
    <w:rsid w:val="00B03DF2"/>
    <w:rsid w:val="00B22EF2"/>
    <w:rsid w:val="00B341CE"/>
    <w:rsid w:val="00B528AC"/>
    <w:rsid w:val="00BA0C95"/>
    <w:rsid w:val="00BC146B"/>
    <w:rsid w:val="00C063CE"/>
    <w:rsid w:val="00C15C09"/>
    <w:rsid w:val="00C21B2D"/>
    <w:rsid w:val="00C31FFF"/>
    <w:rsid w:val="00C4519B"/>
    <w:rsid w:val="00C5048D"/>
    <w:rsid w:val="00C56063"/>
    <w:rsid w:val="00C71DB8"/>
    <w:rsid w:val="00C8003B"/>
    <w:rsid w:val="00C921F3"/>
    <w:rsid w:val="00C96628"/>
    <w:rsid w:val="00CB0775"/>
    <w:rsid w:val="00CD550A"/>
    <w:rsid w:val="00CE5FE5"/>
    <w:rsid w:val="00CF3800"/>
    <w:rsid w:val="00D16FAE"/>
    <w:rsid w:val="00D44361"/>
    <w:rsid w:val="00D6124C"/>
    <w:rsid w:val="00D61783"/>
    <w:rsid w:val="00D63B4D"/>
    <w:rsid w:val="00D87C16"/>
    <w:rsid w:val="00DD779E"/>
    <w:rsid w:val="00DE10FA"/>
    <w:rsid w:val="00DE6457"/>
    <w:rsid w:val="00E13DD9"/>
    <w:rsid w:val="00E4213E"/>
    <w:rsid w:val="00E54A32"/>
    <w:rsid w:val="00E83404"/>
    <w:rsid w:val="00E85C97"/>
    <w:rsid w:val="00E87138"/>
    <w:rsid w:val="00E911C5"/>
    <w:rsid w:val="00EA125F"/>
    <w:rsid w:val="00EC520F"/>
    <w:rsid w:val="00EE1840"/>
    <w:rsid w:val="00EE26FF"/>
    <w:rsid w:val="00EE67E2"/>
    <w:rsid w:val="00F20571"/>
    <w:rsid w:val="00F24B78"/>
    <w:rsid w:val="00F26C8B"/>
    <w:rsid w:val="00F31BD1"/>
    <w:rsid w:val="00F63153"/>
    <w:rsid w:val="00F66103"/>
    <w:rsid w:val="00F73115"/>
    <w:rsid w:val="00F84349"/>
    <w:rsid w:val="00FA7725"/>
    <w:rsid w:val="00FC67CD"/>
    <w:rsid w:val="00FD197C"/>
    <w:rsid w:val="00FE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ingdings" w:eastAsia="Calibri" w:hAnsi="Wingdings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520"/>
    <w:rPr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Cambria Math" w:hAnsi="Cambria Math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Symbol" w:eastAsia="Symbol" w:hAnsi="Symbol" w:cs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Symbol" w:eastAsia="Symbol" w:hAnsi="Symbol" w:cs="Symbol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MT Extra" w:hAnsi="MT Extra" w:cs="Liberation Serif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MT Extra" w:hAnsi="MT Extra" w:cs="Liberation Serif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Liberation Serif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Liberation Serif"/>
      <w:sz w:val="24"/>
      <w:szCs w:val="21"/>
      <w:lang w:eastAsia="zh-CN" w:bidi="hi-IN"/>
    </w:rPr>
  </w:style>
  <w:style w:type="paragraph" w:customStyle="1" w:styleId="TxBrc2">
    <w:name w:val="TxBr_c2"/>
    <w:basedOn w:val="Normale"/>
    <w:uiPriority w:val="99"/>
    <w:rsid w:val="005732DF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Symbol" w:eastAsia="Symbol" w:hAnsi="Symbol" w:cs="Symbol"/>
      <w:lang w:val="en-US" w:eastAsia="it-IT" w:bidi="ar-SA"/>
    </w:rPr>
  </w:style>
  <w:style w:type="paragraph" w:customStyle="1" w:styleId="TxBrp14">
    <w:name w:val="TxBr_p14"/>
    <w:basedOn w:val="Normale"/>
    <w:uiPriority w:val="99"/>
    <w:rsid w:val="005732DF"/>
    <w:pPr>
      <w:widowControl w:val="0"/>
      <w:tabs>
        <w:tab w:val="left" w:pos="7228"/>
      </w:tabs>
      <w:autoSpaceDE w:val="0"/>
      <w:autoSpaceDN w:val="0"/>
      <w:adjustRightInd w:val="0"/>
      <w:spacing w:line="240" w:lineRule="atLeast"/>
      <w:ind w:left="6867"/>
    </w:pPr>
    <w:rPr>
      <w:rFonts w:ascii="Symbol" w:eastAsia="Symbol" w:hAnsi="Symbol" w:cs="Symbol"/>
      <w:lang w:val="en-US" w:eastAsia="it-IT" w:bidi="ar-SA"/>
    </w:rPr>
  </w:style>
  <w:style w:type="character" w:customStyle="1" w:styleId="apple-converted-space">
    <w:name w:val="apple-converted-space"/>
    <w:rsid w:val="006E3F8F"/>
  </w:style>
  <w:style w:type="paragraph" w:customStyle="1" w:styleId="normal">
    <w:name w:val="normal"/>
    <w:rsid w:val="00725307"/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istitutoflorioerice.edu.it" TargetMode="External"/><Relationship Id="rId4" Type="http://schemas.openxmlformats.org/officeDocument/2006/relationships/hyperlink" Target="mailto:%20tpis033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E13F5-5A0A-4A01-A315-72658FA7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8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2023-10-11T07:19:00Z</cp:lastPrinted>
  <dcterms:created xsi:type="dcterms:W3CDTF">2025-12-05T12:34:00Z</dcterms:created>
  <dcterms:modified xsi:type="dcterms:W3CDTF">2025-12-05T12:34:00Z</dcterms:modified>
</cp:coreProperties>
</file>