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Personale Docente e non Docente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Agli Studenti dell’Istituto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All’Albo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Sito web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p.c. Al Direttore S.G.A.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</w:rPr>
      </w:pP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ind w:left="5670"/>
        <w:jc w:val="both"/>
        <w:rPr>
          <w:rFonts w:ascii="Times New Roman" w:hAnsi="Times New Roman" w:cs="Times New Roman"/>
        </w:rPr>
      </w:pP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Oggetto:Assemblea d’Istituto del 19/01/2026.</w:t>
      </w: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BC68F0" w:rsidRDefault="00BC68F0" w:rsidP="00BC68F0">
      <w:pPr>
        <w:tabs>
          <w:tab w:val="left" w:pos="1781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La Dirigente Scolastica</w:t>
      </w:r>
    </w:p>
    <w:p w:rsidR="00BC68F0" w:rsidRDefault="00BC68F0" w:rsidP="00BC68F0">
      <w:pPr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</w:rPr>
      </w:pPr>
      <w:r w:rsidRPr="00BC68F0">
        <w:rPr>
          <w:rFonts w:ascii="Times New Roman" w:hAnsi="Times New Roman" w:cs="Times New Roman"/>
          <w:b/>
        </w:rPr>
        <w:t>Vista</w:t>
      </w:r>
      <w:r w:rsidRPr="00BC68F0">
        <w:rPr>
          <w:rFonts w:ascii="Times New Roman" w:hAnsi="Times New Roman" w:cs="Times New Roman"/>
        </w:rPr>
        <w:t xml:space="preserve"> la richiesta di Assemblea d’istituto da parte dei rappresentanti degli studenti </w:t>
      </w:r>
    </w:p>
    <w:p w:rsidR="00BC68F0" w:rsidRPr="00BC68F0" w:rsidRDefault="00BC68F0" w:rsidP="00BC68F0">
      <w:pPr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</w:rPr>
      </w:pPr>
      <w:r w:rsidRPr="00BC68F0">
        <w:rPr>
          <w:rFonts w:ascii="Times New Roman" w:hAnsi="Times New Roman" w:cs="Times New Roman"/>
          <w:b/>
        </w:rPr>
        <w:t xml:space="preserve">Visti </w:t>
      </w:r>
      <w:r w:rsidRPr="00BC68F0">
        <w:rPr>
          <w:rFonts w:ascii="Times New Roman" w:hAnsi="Times New Roman" w:cs="Times New Roman"/>
        </w:rPr>
        <w:t>gli artt.12 e 13 del D.Lgs del 16/04/1994.</w:t>
      </w:r>
    </w:p>
    <w:p w:rsidR="00BC68F0" w:rsidRDefault="00BC68F0" w:rsidP="00BC68F0">
      <w:pPr>
        <w:ind w:left="720"/>
        <w:jc w:val="both"/>
        <w:rPr>
          <w:rFonts w:ascii="Times New Roman" w:hAnsi="Times New Roman" w:cs="Times New Roman"/>
        </w:rPr>
      </w:pPr>
    </w:p>
    <w:p w:rsidR="00BC68F0" w:rsidRDefault="00BC68F0" w:rsidP="00BC68F0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Autorizza</w:t>
      </w:r>
      <w:bookmarkStart w:id="0" w:name="_GoBack"/>
      <w:bookmarkEnd w:id="0"/>
    </w:p>
    <w:p w:rsidR="00BC68F0" w:rsidRDefault="00BC68F0" w:rsidP="00BC68F0">
      <w:pPr>
        <w:ind w:left="284"/>
        <w:jc w:val="both"/>
        <w:rPr>
          <w:rFonts w:ascii="Times New Roman" w:hAnsi="Times New Roman" w:cs="Times New Roman"/>
        </w:rPr>
      </w:pPr>
    </w:p>
    <w:p w:rsidR="00BC68F0" w:rsidRDefault="00BC68F0" w:rsidP="002D6C3F">
      <w:pPr>
        <w:ind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L’Assemblea di Istituto per lunedì 19/01/2026</w:t>
      </w:r>
      <w:r w:rsidR="002D6C3F">
        <w:rPr>
          <w:rFonts w:ascii="Times New Roman" w:hAnsi="Times New Roman" w:cs="Times New Roman"/>
        </w:rPr>
        <w:t xml:space="preserve"> in modalità online,</w:t>
      </w:r>
      <w:r>
        <w:rPr>
          <w:rFonts w:ascii="Times New Roman" w:hAnsi="Times New Roman" w:cs="Times New Roman"/>
        </w:rPr>
        <w:t xml:space="preserve"> per discutere il seguente</w:t>
      </w:r>
      <w:r w:rsidR="002D6C3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o.d.g.:</w:t>
      </w:r>
    </w:p>
    <w:p w:rsidR="00BC68F0" w:rsidRDefault="00BC68F0" w:rsidP="00BC68F0">
      <w:pPr>
        <w:jc w:val="both"/>
        <w:rPr>
          <w:rFonts w:ascii="Times New Roman" w:hAnsi="Times New Roman" w:cs="Times New Roman"/>
        </w:rPr>
      </w:pPr>
    </w:p>
    <w:p w:rsidR="00097277" w:rsidRPr="00BC68F0" w:rsidRDefault="00097277" w:rsidP="00BC68F0">
      <w:pPr>
        <w:pStyle w:val="Paragrafoelenco"/>
        <w:numPr>
          <w:ilvl w:val="0"/>
          <w:numId w:val="18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BC68F0">
        <w:rPr>
          <w:rFonts w:ascii="Times New Roman" w:eastAsia="Times New Roman" w:hAnsi="Times New Roman" w:cs="Times New Roman"/>
          <w:b/>
          <w:bCs/>
          <w:color w:val="222222"/>
        </w:rPr>
        <w:t>problematiche della scuola</w:t>
      </w:r>
    </w:p>
    <w:p w:rsidR="00097277" w:rsidRPr="00BC68F0" w:rsidRDefault="00097277" w:rsidP="00BC68F0">
      <w:pPr>
        <w:pStyle w:val="Paragrafoelenco"/>
        <w:numPr>
          <w:ilvl w:val="0"/>
          <w:numId w:val="18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BC68F0">
        <w:rPr>
          <w:rFonts w:ascii="Times New Roman" w:eastAsia="Times New Roman" w:hAnsi="Times New Roman" w:cs="Times New Roman"/>
          <w:b/>
          <w:bCs/>
          <w:color w:val="222222"/>
        </w:rPr>
        <w:t>problematiche classi</w:t>
      </w:r>
    </w:p>
    <w:p w:rsidR="00097277" w:rsidRPr="00BC68F0" w:rsidRDefault="00097277" w:rsidP="00BC68F0">
      <w:pPr>
        <w:pStyle w:val="Paragrafoelenco"/>
        <w:numPr>
          <w:ilvl w:val="0"/>
          <w:numId w:val="18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BC68F0">
        <w:rPr>
          <w:rFonts w:ascii="Times New Roman" w:eastAsia="Times New Roman" w:hAnsi="Times New Roman" w:cs="Times New Roman"/>
          <w:b/>
          <w:bCs/>
          <w:color w:val="222222"/>
        </w:rPr>
        <w:t>discussione di problemi per i lavori in corso </w:t>
      </w:r>
    </w:p>
    <w:p w:rsidR="00097277" w:rsidRPr="00BC68F0" w:rsidRDefault="00097277" w:rsidP="00BC68F0">
      <w:pPr>
        <w:pStyle w:val="Paragrafoelenco"/>
        <w:numPr>
          <w:ilvl w:val="0"/>
          <w:numId w:val="18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BC68F0">
        <w:rPr>
          <w:rFonts w:ascii="Times New Roman" w:eastAsia="Times New Roman" w:hAnsi="Times New Roman" w:cs="Times New Roman"/>
          <w:b/>
          <w:bCs/>
          <w:color w:val="222222"/>
        </w:rPr>
        <w:t>proposte da parte degli studenti</w:t>
      </w:r>
    </w:p>
    <w:p w:rsidR="00CE1F1C" w:rsidRDefault="00CE1F1C" w:rsidP="00CE1F1C">
      <w:pPr>
        <w:pStyle w:val="NormaleWeb"/>
        <w:spacing w:line="276" w:lineRule="auto"/>
      </w:pPr>
      <w:r w:rsidRPr="00CE1F1C">
        <w:rPr>
          <w:rStyle w:val="Enfasigrassetto"/>
          <w:b w:val="0"/>
        </w:rPr>
        <w:t>Modalità di svolgimento:</w:t>
      </w:r>
      <w:r>
        <w:br/>
        <w:t xml:space="preserve">- alle ore </w:t>
      </w:r>
      <w:r>
        <w:rPr>
          <w:rStyle w:val="Enfasigrassetto"/>
        </w:rPr>
        <w:t>8:30</w:t>
      </w:r>
      <w:r>
        <w:t xml:space="preserve"> i rappresentanti di classe si collegheranno al link predisposto dai rappresentanti d’Istituto, al fine di avviare la discussione dei punti all’ordine del giorno. </w:t>
      </w:r>
    </w:p>
    <w:p w:rsidR="00CE1F1C" w:rsidRDefault="00CE1F1C" w:rsidP="00CE1F1C">
      <w:pPr>
        <w:pStyle w:val="NormaleWeb"/>
        <w:spacing w:line="276" w:lineRule="auto"/>
      </w:pPr>
      <w:r>
        <w:t xml:space="preserve">-alle ore </w:t>
      </w:r>
      <w:r w:rsidRPr="002D6C3F">
        <w:rPr>
          <w:b/>
        </w:rPr>
        <w:t>9.10</w:t>
      </w:r>
      <w:r>
        <w:t xml:space="preserve">  i rappresentanti di classe si collegheranno con la propria classe tramite il link fornito dal docente in servizio</w:t>
      </w:r>
      <w:r w:rsidR="002D6C3F">
        <w:t xml:space="preserve"> alla seconda </w:t>
      </w:r>
      <w:r>
        <w:t>ora.</w:t>
      </w:r>
    </w:p>
    <w:p w:rsidR="002D6C3F" w:rsidRDefault="002D6C3F" w:rsidP="002D6C3F">
      <w:pPr>
        <w:autoSpaceDE w:val="0"/>
        <w:autoSpaceDN w:val="0"/>
        <w:adjustRightInd w:val="0"/>
        <w:spacing w:line="276" w:lineRule="auto"/>
        <w:ind w:left="851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Terminati i lavori gli studenti saranno licenziati.</w:t>
      </w:r>
    </w:p>
    <w:p w:rsidR="00CB0775" w:rsidRPr="00BC68F0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2D6C3F" w:rsidRDefault="002D6C3F" w:rsidP="002D6C3F">
      <w:pPr>
        <w:ind w:left="732" w:firstLine="261"/>
        <w:mirrorIndent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La Dirigente Scolastica</w:t>
      </w:r>
    </w:p>
    <w:p w:rsidR="002D6C3F" w:rsidRDefault="002D6C3F" w:rsidP="002D6C3F">
      <w:pPr>
        <w:ind w:firstLine="720"/>
        <w:mirrorIndent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Prof.ssa Giuseppa MANDINA</w:t>
      </w: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>Il Responsabile dell'istruttoria: A.A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="002D6C3F">
        <w:rPr>
          <w:rFonts w:ascii="Times New Roman" w:hAnsi="Times New Roman" w:cs="Times New Roman"/>
          <w:sz w:val="12"/>
          <w:szCs w:val="12"/>
        </w:rPr>
        <w:t xml:space="preserve">              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DSGA Dott. Leonardo GESU’                                               </w:t>
      </w:r>
      <w:r w:rsidR="002D6C3F">
        <w:rPr>
          <w:rFonts w:ascii="Times New Roman" w:hAnsi="Times New Roman" w:cs="Times New Roman"/>
          <w:sz w:val="12"/>
          <w:szCs w:val="12"/>
        </w:rPr>
        <w:t xml:space="preserve">      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   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E3F" w:rsidRDefault="006A2E3F" w:rsidP="003A03FF">
      <w:r>
        <w:separator/>
      </w:r>
    </w:p>
  </w:endnote>
  <w:endnote w:type="continuationSeparator" w:id="1">
    <w:p w:rsidR="006A2E3F" w:rsidRDefault="006A2E3F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E3F" w:rsidRDefault="006A2E3F" w:rsidP="003A03FF">
      <w:r>
        <w:separator/>
      </w:r>
    </w:p>
  </w:footnote>
  <w:footnote w:type="continuationSeparator" w:id="1">
    <w:p w:rsidR="006A2E3F" w:rsidRDefault="006A2E3F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EE4876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Forma1" o:spid="_x0000_s2050" alt="" style="position:absolute;left:0;text-align:left;flip:y;z-index:251656192;visibility:visible;mso-wrap-edited:f" from="3.35pt,5.25pt" to="481.85pt,7.15pt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>Cod. fiscale: 93085840812 – Cod.fatt.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e-mail : 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EE4876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49" alt="" style="position:absolute;left:0;text-align:left;flip:y;z-index:251657216;visibility:visible;mso-wrap-edited:f" from="-1.9pt,5.25pt" to="481.8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90A1B6D"/>
    <w:multiLevelType w:val="hybridMultilevel"/>
    <w:tmpl w:val="6772FF6A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2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3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4">
    <w:nsid w:val="61DA27E0"/>
    <w:multiLevelType w:val="hybridMultilevel"/>
    <w:tmpl w:val="47946952"/>
    <w:lvl w:ilvl="0" w:tplc="46A82D4C">
      <w:numFmt w:val="bullet"/>
      <w:lvlText w:val="-"/>
      <w:lvlJc w:val="left"/>
      <w:pPr>
        <w:ind w:left="720" w:hanging="360"/>
      </w:pPr>
      <w:rPr>
        <w:rFonts w:ascii="Times New Roman" w:eastAsia="Mangal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6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4"/>
  </w:num>
  <w:num w:numId="5">
    <w:abstractNumId w:val="5"/>
  </w:num>
  <w:num w:numId="6">
    <w:abstractNumId w:val="7"/>
  </w:num>
  <w:num w:numId="7">
    <w:abstractNumId w:val="13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2"/>
  </w:num>
  <w:num w:numId="15">
    <w:abstractNumId w:val="1"/>
  </w:num>
  <w:num w:numId="16">
    <w:abstractNumId w:val="16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attachedTemplate r:id="rId1"/>
  <w:defaultTabStop w:val="567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B1281"/>
    <w:rsid w:val="00000049"/>
    <w:rsid w:val="0000276D"/>
    <w:rsid w:val="00030D06"/>
    <w:rsid w:val="00032C6A"/>
    <w:rsid w:val="00046738"/>
    <w:rsid w:val="00052C60"/>
    <w:rsid w:val="00071BCE"/>
    <w:rsid w:val="00077132"/>
    <w:rsid w:val="000776C5"/>
    <w:rsid w:val="0009062A"/>
    <w:rsid w:val="00090EB7"/>
    <w:rsid w:val="0009727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6694D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D6C3F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EA7"/>
    <w:rsid w:val="006A2E3F"/>
    <w:rsid w:val="006C6F0F"/>
    <w:rsid w:val="006C7B5F"/>
    <w:rsid w:val="006E3F8F"/>
    <w:rsid w:val="006F6302"/>
    <w:rsid w:val="00704248"/>
    <w:rsid w:val="0071169E"/>
    <w:rsid w:val="00713EAB"/>
    <w:rsid w:val="007229F3"/>
    <w:rsid w:val="00731721"/>
    <w:rsid w:val="00763363"/>
    <w:rsid w:val="007673FC"/>
    <w:rsid w:val="00790C35"/>
    <w:rsid w:val="007A0C03"/>
    <w:rsid w:val="007B1281"/>
    <w:rsid w:val="007D6D4D"/>
    <w:rsid w:val="007F546D"/>
    <w:rsid w:val="007F5BE1"/>
    <w:rsid w:val="00830786"/>
    <w:rsid w:val="00837E0B"/>
    <w:rsid w:val="00845B8A"/>
    <w:rsid w:val="0085154D"/>
    <w:rsid w:val="008919DE"/>
    <w:rsid w:val="00894F77"/>
    <w:rsid w:val="008A2044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8547B"/>
    <w:rsid w:val="009B0A0A"/>
    <w:rsid w:val="009B1C5E"/>
    <w:rsid w:val="009C35AB"/>
    <w:rsid w:val="009D48B1"/>
    <w:rsid w:val="00A25571"/>
    <w:rsid w:val="00A27B7A"/>
    <w:rsid w:val="00A30BE9"/>
    <w:rsid w:val="00A52670"/>
    <w:rsid w:val="00A606A6"/>
    <w:rsid w:val="00A64B60"/>
    <w:rsid w:val="00A74E33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BC68F0"/>
    <w:rsid w:val="00C063CE"/>
    <w:rsid w:val="00C11025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1F1C"/>
    <w:rsid w:val="00CE5FE5"/>
    <w:rsid w:val="00CF3800"/>
    <w:rsid w:val="00D16FAE"/>
    <w:rsid w:val="00D44361"/>
    <w:rsid w:val="00D6124C"/>
    <w:rsid w:val="00D61783"/>
    <w:rsid w:val="00D63B4D"/>
    <w:rsid w:val="00D87C16"/>
    <w:rsid w:val="00DD779E"/>
    <w:rsid w:val="00DE10FA"/>
    <w:rsid w:val="00DE6457"/>
    <w:rsid w:val="00E13DD9"/>
    <w:rsid w:val="00E37067"/>
    <w:rsid w:val="00E4213E"/>
    <w:rsid w:val="00E54A32"/>
    <w:rsid w:val="00E83404"/>
    <w:rsid w:val="00E87138"/>
    <w:rsid w:val="00E911C5"/>
    <w:rsid w:val="00EA125F"/>
    <w:rsid w:val="00EC520F"/>
    <w:rsid w:val="00EE1840"/>
    <w:rsid w:val="00EE26FF"/>
    <w:rsid w:val="00EE4876"/>
    <w:rsid w:val="00EE67E2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7B7A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097277"/>
  </w:style>
  <w:style w:type="paragraph" w:styleId="NormaleWeb">
    <w:name w:val="Normal (Web)"/>
    <w:basedOn w:val="Normale"/>
    <w:uiPriority w:val="99"/>
    <w:semiHidden/>
    <w:unhideWhenUsed/>
    <w:rsid w:val="00CE1F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CE1F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F26DD-E5EC-604D-A447-294AD79F5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vito modica</cp:lastModifiedBy>
  <cp:revision>3</cp:revision>
  <cp:lastPrinted>2023-10-11T07:19:00Z</cp:lastPrinted>
  <dcterms:created xsi:type="dcterms:W3CDTF">2026-01-14T19:07:00Z</dcterms:created>
  <dcterms:modified xsi:type="dcterms:W3CDTF">2026-01-14T19:31:00Z</dcterms:modified>
</cp:coreProperties>
</file>