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0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4"/>
        <w:gridCol w:w="1203"/>
        <w:gridCol w:w="1411"/>
        <w:gridCol w:w="2167"/>
        <w:gridCol w:w="1145"/>
        <w:gridCol w:w="1203"/>
        <w:gridCol w:w="1635"/>
        <w:gridCol w:w="795"/>
        <w:gridCol w:w="1010"/>
        <w:gridCol w:w="1076"/>
        <w:gridCol w:w="510"/>
        <w:gridCol w:w="1967"/>
      </w:tblGrid>
      <w:tr w:rsidR="003C6311" w:rsidRPr="003C6311" w:rsidTr="00B63590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6311" w:rsidRPr="003C6311" w:rsidRDefault="003C6311" w:rsidP="003C631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</w:pPr>
            <w:r w:rsidRPr="003C6311">
              <w:rPr>
                <w:rFonts w:ascii="Arial" w:eastAsia="Times New Roman" w:hAnsi="Arial" w:cs="Arial"/>
                <w:sz w:val="20"/>
                <w:szCs w:val="20"/>
                <w:lang w:eastAsia="it-IT" w:bidi="ar-SA"/>
              </w:rPr>
              <w:t> </w:t>
            </w:r>
          </w:p>
        </w:tc>
      </w:tr>
    </w:tbl>
    <w:p w:rsidR="00B63590" w:rsidRDefault="00B63590" w:rsidP="00B63590">
      <w:pPr>
        <w:keepNext/>
        <w:spacing w:line="360" w:lineRule="auto"/>
        <w:ind w:right="2159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PROGETTO FORMATIVO INDIVIDUALE</w:t>
      </w:r>
    </w:p>
    <w:p w:rsidR="00B63590" w:rsidRPr="0021320B" w:rsidRDefault="00B63590" w:rsidP="00B63590">
      <w:pPr>
        <w:pStyle w:val="Paragrafoelenco"/>
        <w:keepNext/>
        <w:widowControl w:val="0"/>
        <w:numPr>
          <w:ilvl w:val="0"/>
          <w:numId w:val="14"/>
        </w:numPr>
        <w:spacing w:line="360" w:lineRule="auto"/>
        <w:jc w:val="center"/>
        <w:rPr>
          <w:rFonts w:ascii="Arial" w:eastAsia="Arial" w:hAnsi="Arial" w:cs="Arial"/>
          <w:b/>
        </w:rPr>
      </w:pPr>
      <w:r w:rsidRPr="0021320B">
        <w:rPr>
          <w:rFonts w:ascii="Arial" w:eastAsia="Arial" w:hAnsi="Arial" w:cs="Arial"/>
          <w:b/>
        </w:rPr>
        <w:t>BIENNIO COMUNE</w:t>
      </w:r>
    </w:p>
    <w:p w:rsidR="00B63590" w:rsidRPr="0021320B" w:rsidRDefault="00B63590" w:rsidP="00B63590">
      <w:pPr>
        <w:pStyle w:val="Paragrafoelenco"/>
        <w:keepNext/>
        <w:widowControl w:val="0"/>
        <w:numPr>
          <w:ilvl w:val="0"/>
          <w:numId w:val="14"/>
        </w:numPr>
        <w:spacing w:line="360" w:lineRule="auto"/>
        <w:jc w:val="center"/>
        <w:rPr>
          <w:rFonts w:ascii="Arial" w:eastAsia="Arial" w:hAnsi="Arial" w:cs="Arial"/>
          <w:b/>
        </w:rPr>
      </w:pPr>
      <w:r w:rsidRPr="0021320B">
        <w:rPr>
          <w:rFonts w:ascii="Arial" w:eastAsia="Arial" w:hAnsi="Arial" w:cs="Arial"/>
          <w:b/>
        </w:rPr>
        <w:t>TRIENNIO  INDIRIZZO_____________________________</w:t>
      </w:r>
      <w:r>
        <w:rPr>
          <w:rFonts w:ascii="Arial" w:eastAsia="Arial" w:hAnsi="Arial" w:cs="Arial"/>
          <w:b/>
        </w:rPr>
        <w:t>_________</w:t>
      </w:r>
    </w:p>
    <w:p w:rsidR="00B63590" w:rsidRPr="0021320B" w:rsidRDefault="00B63590" w:rsidP="00B63590">
      <w:pPr>
        <w:keepNext/>
        <w:spacing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                                                                                                         </w:t>
      </w:r>
    </w:p>
    <w:p w:rsidR="00B63590" w:rsidRDefault="00B63590" w:rsidP="00B63590">
      <w:pPr>
        <w:keepNext/>
        <w:spacing w:line="360" w:lineRule="auto"/>
        <w:jc w:val="center"/>
        <w:rPr>
          <w:rFonts w:ascii="Arial" w:eastAsia="Arial" w:hAnsi="Arial" w:cs="Arial"/>
        </w:rPr>
      </w:pPr>
    </w:p>
    <w:tbl>
      <w:tblPr>
        <w:tblW w:w="15429" w:type="dxa"/>
        <w:tblInd w:w="-5" w:type="dxa"/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000"/>
      </w:tblPr>
      <w:tblGrid>
        <w:gridCol w:w="3261"/>
        <w:gridCol w:w="2268"/>
        <w:gridCol w:w="283"/>
        <w:gridCol w:w="425"/>
        <w:gridCol w:w="2268"/>
        <w:gridCol w:w="1985"/>
        <w:gridCol w:w="992"/>
        <w:gridCol w:w="3947"/>
      </w:tblGrid>
      <w:tr w:rsidR="00B63590" w:rsidTr="00163934">
        <w:trPr>
          <w:trHeight w:val="460"/>
        </w:trPr>
        <w:tc>
          <w:tcPr>
            <w:tcW w:w="15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QUADRO N. 1: DATI GENERALI E ANAGRAFICI DELL’ALUNNO</w:t>
            </w:r>
          </w:p>
        </w:tc>
      </w:tr>
      <w:tr w:rsidR="00B63590" w:rsidTr="00163934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Cognome: 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Nome: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Data di nascita: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63590" w:rsidTr="00163934">
        <w:trPr>
          <w:trHeight w:val="613"/>
        </w:trPr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Indirizzo e comune di residenza: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333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Classe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Classe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Classe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Codice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Ateco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Classificazione NUP: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63590" w:rsidTr="0016393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Eventuali bisogni educativi speciali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disturbo specifico   dell’apprendimento       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bisogno educativo speciale (da parte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Cdc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con documentazione 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senza documentazione</w:t>
            </w:r>
          </w:p>
        </w:tc>
        <w:tc>
          <w:tcPr>
            <w:tcW w:w="4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certificazione L. 104/92 con programmazione per: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obiettivi minimi                    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obiettivi differenziati</w:t>
            </w:r>
          </w:p>
        </w:tc>
      </w:tr>
      <w:tr w:rsidR="00B63590" w:rsidTr="00163934"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Livello di conoscenza della lingua italiana 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(se alunno di madrelingua non italiana o di recente immigrazione)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4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Lettura e scrittura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4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A1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A2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B1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B2</w:t>
            </w:r>
          </w:p>
        </w:tc>
        <w:tc>
          <w:tcPr>
            <w:tcW w:w="4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4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Comprensione ed esposizione orale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94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A1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A2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B1  </w:t>
            </w:r>
            <w:r w:rsidRPr="00697976">
              <w:rPr>
                <w:rFonts w:ascii="MS Gothic" w:eastAsia="MS Gothic" w:hAnsi="MS Gothic" w:cs="MS Gothic"/>
                <w:color w:val="000000"/>
                <w:sz w:val="22"/>
                <w:szCs w:val="22"/>
              </w:rPr>
              <w:t>☐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B2</w:t>
            </w:r>
          </w:p>
        </w:tc>
      </w:tr>
      <w:tr w:rsidR="00B63590" w:rsidTr="00163934">
        <w:tc>
          <w:tcPr>
            <w:tcW w:w="15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Docente tutor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: 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Classe prima   (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2018-19):                                                        Classe terza(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)                                                    Classe quinta(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        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spacing w:line="25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Classe seconda  (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2019-20)                                                      Classe quarta(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a.s.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  )</w:t>
            </w:r>
          </w:p>
        </w:tc>
      </w:tr>
    </w:tbl>
    <w:p w:rsidR="00B63590" w:rsidRDefault="00B63590" w:rsidP="00B63590">
      <w:pPr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B63590" w:rsidRDefault="00B63590" w:rsidP="00B63590">
      <w:pP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B63590" w:rsidRDefault="00B63590" w:rsidP="00B63590">
      <w:pP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B63590" w:rsidRDefault="00B63590" w:rsidP="00B63590">
      <w:pP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B63590" w:rsidRDefault="00B63590" w:rsidP="00B63590">
      <w:pP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B63590" w:rsidRDefault="00B63590" w:rsidP="00B63590">
      <w:pP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p w:rsidR="00B63590" w:rsidRDefault="00B63590" w:rsidP="00B63590">
      <w:pP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</w:p>
    <w:tbl>
      <w:tblPr>
        <w:tblW w:w="15240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00"/>
      </w:tblPr>
      <w:tblGrid>
        <w:gridCol w:w="15240"/>
      </w:tblGrid>
      <w:tr w:rsidR="00B63590" w:rsidTr="00163934">
        <w:trPr>
          <w:trHeight w:val="500"/>
        </w:trPr>
        <w:tc>
          <w:tcPr>
            <w:tcW w:w="15240" w:type="dxa"/>
            <w:shd w:val="clear" w:color="auto" w:fill="E7E6E6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QUADRO N. 2: SINTESI DEL BILANCIO PERSONALE INIZIALE</w:t>
            </w:r>
          </w:p>
        </w:tc>
      </w:tr>
      <w:tr w:rsidR="00B63590" w:rsidTr="00163934">
        <w:tc>
          <w:tcPr>
            <w:tcW w:w="15240" w:type="dxa"/>
            <w:shd w:val="clear" w:color="auto" w:fill="FFE599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PROFILO DELL’ALLIEVO</w:t>
            </w:r>
            <w:r w:rsidRPr="00697976">
              <w:rPr>
                <w:rFonts w:ascii="Calibri" w:eastAsia="Calibri" w:hAnsi="Calibri" w:cs="Calibri"/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(cancellare le voci non utilizzate e i contenuti tra parentesi)</w:t>
            </w:r>
          </w:p>
        </w:tc>
      </w:tr>
      <w:tr w:rsidR="00B63590" w:rsidTr="00163934">
        <w:tc>
          <w:tcPr>
            <w:tcW w:w="15240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Sulla base di quanto emerso dal bilancio personale iniziale e dell’osservazione svolta in classe, fornire una descrizione dell’alunno/a in termini di: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Attitudine e predisposizione nei confronti del percorso formativo scelto;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Partecipazione ed interesse nei confronti delle attività scolastiche;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Livello di autostima ed aspirazioni future nei confronti del percorso di studio scelto;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Livello di autonomia nello svolgimento di compiti ed efficacia del metodo di studio;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Grado di impegno nelle attività scolastiche e nello studio;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Responsabilità nella gestione del lavoro e dei materiali scolastici;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 xml:space="preserve">Stili di apprendimento dominanti (visivo verbale / visivo non verbale / uditivo / </w:t>
            </w:r>
            <w:proofErr w:type="spellStart"/>
            <w:r w:rsidRPr="00697976">
              <w:rPr>
                <w:color w:val="000000"/>
              </w:rPr>
              <w:t>cinestetico</w:t>
            </w:r>
            <w:proofErr w:type="spellEnd"/>
            <w:r w:rsidRPr="00697976">
              <w:rPr>
                <w:color w:val="000000"/>
              </w:rPr>
              <w:t>;  analitico / globale; individuale / di gruppo);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Comportamento e capacità di relazione/socializzazione nel contesto classe/scuola;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Punti di forza/aspetti da migliorare</w:t>
            </w:r>
          </w:p>
          <w:p w:rsidR="00B63590" w:rsidRPr="00697976" w:rsidRDefault="00B63590" w:rsidP="00B6359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color w:val="000000"/>
              </w:rPr>
              <w:t>Interessi e passioni in ambito extrascolastico.</w:t>
            </w:r>
          </w:p>
          <w:p w:rsidR="00B63590" w:rsidRPr="0069797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jc w:val="both"/>
              <w:rPr>
                <w:color w:val="000000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63590" w:rsidTr="00163934">
        <w:tc>
          <w:tcPr>
            <w:tcW w:w="15240" w:type="dxa"/>
            <w:shd w:val="clear" w:color="auto" w:fill="FFE599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COMPETENZE ACQUISITE IN CONTESTI FORMALI</w:t>
            </w:r>
          </w:p>
        </w:tc>
      </w:tr>
      <w:tr w:rsidR="00B63590" w:rsidTr="00163934">
        <w:tc>
          <w:tcPr>
            <w:tcW w:w="15240" w:type="dxa"/>
            <w:shd w:val="clear" w:color="auto" w:fill="FFFFFF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PRECEDENTI ESPERIENZE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ISTRUZIONE E FORMAZIONE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(indicare la scuola o il percorso formativo di provenienza)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</w:p>
        </w:tc>
      </w:tr>
      <w:tr w:rsidR="00B63590" w:rsidTr="00163934">
        <w:tc>
          <w:tcPr>
            <w:tcW w:w="15240" w:type="dxa"/>
            <w:shd w:val="clear" w:color="auto" w:fill="FFFFFF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EVENTUALI RIPETENZE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(indicare la/e classe/i ripetuta/e) 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63590" w:rsidTr="00163934">
        <w:tc>
          <w:tcPr>
            <w:tcW w:w="15240" w:type="dxa"/>
            <w:shd w:val="clear" w:color="auto" w:fill="FFFFFF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TITOLI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STUDIO CONSEGUITI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L’alunno/a ha conseguito il diploma di scuola secondaria di I grado con votazione di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./10 nell’anno scolastico 201… - 201….</w:t>
            </w:r>
          </w:p>
        </w:tc>
      </w:tr>
      <w:tr w:rsidR="00B63590" w:rsidTr="00163934">
        <w:tc>
          <w:tcPr>
            <w:tcW w:w="15240" w:type="dxa"/>
            <w:shd w:val="clear" w:color="auto" w:fill="FFFFFF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CERTIFICAZIONE DELLE COMPETENZE E DEI RISULTATI INVALSI RELATIVI AL PRIMO CICLO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ISTRUZIONE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Il docente tutor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ha preso visione della certificazione delle competenze del primo ciclo di istruzione, che è stata allegata al fascicolo del bilancio personale iniziale dello studente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non ha potuto prendere visione in quanto non consegnata all’atto dell’iscrizione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. 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Dai livelli acquisiti nella certificazione emergono particolari competenze in ambito linguistico / scientifico-tecnologico e matematico / digitale / sociale e civico /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metacognitivo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creativo / storico-culturale / artistico, mentre si possono rilevare difficoltà/bisogna migliorare in ambito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…………………………………………………………………………</w:t>
            </w:r>
            <w:proofErr w:type="spellEnd"/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Dai risultati della prova INVALSI in uscita dal I ciclo emergono livelli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adeguati/parzialmente adeguati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in italiano / matematica / inglese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oppure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La certificazione dei risultati della prova INVALSI conclusiva del I ciclo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non è stata consegnata in segreteria / non è stata rilasciata all’alunno/a, poiché non prevista ad obbligo di legge prima dell’anno scolastico 2017-18.</w:t>
            </w:r>
          </w:p>
        </w:tc>
      </w:tr>
      <w:tr w:rsidR="00B63590" w:rsidTr="00163934">
        <w:tc>
          <w:tcPr>
            <w:tcW w:w="15240" w:type="dxa"/>
            <w:shd w:val="clear" w:color="auto" w:fill="FFFFFF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ESITI DELLE EVENTUALI PROVE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INGRESSO SVOLTE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tbl>
            <w:tblPr>
              <w:tblW w:w="14894" w:type="dxa"/>
              <w:tblInd w:w="132" w:type="dxa"/>
              <w:tblLayout w:type="fixed"/>
              <w:tblCellMar>
                <w:top w:w="15" w:type="dxa"/>
                <w:left w:w="115" w:type="dxa"/>
                <w:bottom w:w="15" w:type="dxa"/>
                <w:right w:w="115" w:type="dxa"/>
              </w:tblCellMar>
              <w:tblLook w:val="0400"/>
            </w:tblPr>
            <w:tblGrid>
              <w:gridCol w:w="4536"/>
              <w:gridCol w:w="5812"/>
              <w:gridCol w:w="4546"/>
            </w:tblGrid>
            <w:tr w:rsidR="00B63590" w:rsidTr="00163934">
              <w:trPr>
                <w:trHeight w:val="12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INSEGNAMENTO/ASSE CULTURALE</w:t>
                  </w: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TIPO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DI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 PROVA</w:t>
                  </w: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lastRenderedPageBreak/>
                    <w:t>(scritta/orale; strutturata/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semistrutturata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/non strutturata)</w:t>
                  </w: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lastRenderedPageBreak/>
                    <w:t xml:space="preserve">ESITO IN TERMINI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DI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 PREREQUISITI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lastRenderedPageBreak/>
                    <w:t>(molto positivo, positivo, sufficiente, insufficiente)</w:t>
                  </w:r>
                </w:p>
              </w:tc>
            </w:tr>
            <w:tr w:rsidR="00B63590" w:rsidTr="00163934">
              <w:trPr>
                <w:trHeight w:val="32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5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8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54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</w:tbl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</w:p>
        </w:tc>
      </w:tr>
      <w:tr w:rsidR="00B63590" w:rsidTr="00163934">
        <w:tc>
          <w:tcPr>
            <w:tcW w:w="15240" w:type="dxa"/>
            <w:shd w:val="clear" w:color="auto" w:fill="FFE599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COMPETENZE ACQUISITE IN CONTESTI NON FORMALI O INFORMALI</w:t>
            </w:r>
          </w:p>
        </w:tc>
      </w:tr>
      <w:tr w:rsidR="00B63590" w:rsidTr="00163934">
        <w:trPr>
          <w:trHeight w:val="4040"/>
        </w:trPr>
        <w:tc>
          <w:tcPr>
            <w:tcW w:w="15240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 occasione del colloquio-intervista effettuato dal docente tutor, l’alunno/a ha dichiarato di aver acquisito le seguenti competenze: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tbl>
            <w:tblPr>
              <w:tblW w:w="14742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15" w:type="dxa"/>
                <w:left w:w="115" w:type="dxa"/>
                <w:bottom w:w="15" w:type="dxa"/>
                <w:right w:w="115" w:type="dxa"/>
              </w:tblCellMar>
              <w:tblLook w:val="0400"/>
            </w:tblPr>
            <w:tblGrid>
              <w:gridCol w:w="4678"/>
              <w:gridCol w:w="5386"/>
              <w:gridCol w:w="4678"/>
            </w:tblGrid>
            <w:tr w:rsidR="00B63590" w:rsidTr="00163934">
              <w:tc>
                <w:tcPr>
                  <w:tcW w:w="4678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CONTESTO DELLA COMPETENZA</w:t>
                  </w:r>
                </w:p>
              </w:tc>
              <w:tc>
                <w:tcPr>
                  <w:tcW w:w="5386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BREVE DESCRIZIONE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678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</w:rPr>
                    <w:t>EVIDENZA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  <w:bookmarkStart w:id="0" w:name="_heading=h.30j0zll" w:colFirst="0" w:colLast="0"/>
                  <w:bookmarkEnd w:id="0"/>
                  <w:r w:rsidRPr="00697976">
                    <w:rPr>
                      <w:rFonts w:ascii="Calibri" w:eastAsia="Calibri" w:hAnsi="Calibri" w:cs="Calibri"/>
                      <w:color w:val="000000"/>
                    </w:rPr>
                    <w:t>(attestati, prodotti/elaborati, testimonianze scritte, nessuna)</w:t>
                  </w:r>
                </w:p>
              </w:tc>
            </w:tr>
            <w:tr w:rsidR="00B63590" w:rsidTr="00163934">
              <w:trPr>
                <w:trHeight w:val="460"/>
              </w:trPr>
              <w:tc>
                <w:tcPr>
                  <w:tcW w:w="4678" w:type="dxa"/>
                  <w:vMerge w:val="restart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NON FORMALE</w:t>
                  </w: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  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</w:rPr>
                    <w:t>(sviluppata attraverso la frequenza di attività organizzate da associazioni o enti privati)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86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678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360"/>
              </w:trPr>
              <w:tc>
                <w:tcPr>
                  <w:tcW w:w="4678" w:type="dxa"/>
                  <w:vMerge/>
                </w:tcPr>
                <w:p w:rsidR="00B63590" w:rsidRPr="0069797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386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678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400"/>
              </w:trPr>
              <w:tc>
                <w:tcPr>
                  <w:tcW w:w="4678" w:type="dxa"/>
                  <w:vMerge w:val="restart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INFORMALE</w:t>
                  </w: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</w:rPr>
                    <w:t>(sviluppata nella vita quotidiana)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386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678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400"/>
              </w:trPr>
              <w:tc>
                <w:tcPr>
                  <w:tcW w:w="4678" w:type="dxa"/>
                  <w:vMerge/>
                </w:tcPr>
                <w:p w:rsidR="00B63590" w:rsidRPr="0069797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5386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4678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spacing w:line="276" w:lineRule="auto"/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</w:tbl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cyan"/>
              </w:rPr>
            </w:pPr>
          </w:p>
        </w:tc>
      </w:tr>
    </w:tbl>
    <w:p w:rsidR="00B63590" w:rsidRDefault="00B63590" w:rsidP="00B63590">
      <w:pPr>
        <w:rPr>
          <w:rFonts w:ascii="Calibri" w:eastAsia="Calibri" w:hAnsi="Calibri" w:cs="Calibri"/>
          <w:sz w:val="22"/>
          <w:szCs w:val="22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00"/>
      </w:tblPr>
      <w:tblGrid>
        <w:gridCol w:w="15276"/>
      </w:tblGrid>
      <w:tr w:rsidR="00B63590" w:rsidTr="00163934">
        <w:tc>
          <w:tcPr>
            <w:tcW w:w="15276" w:type="dxa"/>
            <w:shd w:val="clear" w:color="auto" w:fill="E7E6E6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 xml:space="preserve">QUADRO N. 3: OBIETTIVI PREVISTI IN TERMINI </w:t>
            </w:r>
            <w:proofErr w:type="spellStart"/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PERSONALIZZAZIONE</w:t>
            </w:r>
          </w:p>
        </w:tc>
      </w:tr>
      <w:tr w:rsidR="00B63590" w:rsidTr="00163934">
        <w:trPr>
          <w:trHeight w:val="2000"/>
        </w:trPr>
        <w:tc>
          <w:tcPr>
            <w:tcW w:w="15276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lastRenderedPageBreak/>
              <w:t xml:space="preserve">(indicare gli obiettivi formativi ed educativi che si intendono perseguire attraverso gli interventi di personalizzazione o attraverso particolari </w:t>
            </w:r>
            <w:proofErr w:type="spellStart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UdA</w:t>
            </w:r>
            <w:proofErr w:type="spellEnd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 partire dai bisogni formativi emersi dal bilancio personale iniziale e ai fini della progettazione degli interventi di personalizzazione, il Consiglio di classe individua i seguenti obiettivi: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ad esempio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: partecipazione alla vita scolastica (per alunni a rischio dispersione/ devianza); inclusione / socializzazione all’interno del contesto classe (per alunni con difficoltà di inserimento nella classe); risultati di apprendimento della lingua italiana (per alunni non italofoni); recupero o conseguimento di crediti per il passaggio ad altri percorsi di istruzione e formazione; potenziamento dei propri risultati di apprendimento; orientamento in uscita 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ri-orientamento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verso altri percorsi;  conseguimento di certificazioni (ECDL, PET, DELF); sviluppare particolari conoscenze, abilità e competenze o educare alla cittadinanza tramite progetti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particolari…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.).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63590" w:rsidRDefault="00B63590" w:rsidP="00B63590">
      <w:pPr>
        <w:rPr>
          <w:rFonts w:ascii="Calibri" w:eastAsia="Calibri" w:hAnsi="Calibri" w:cs="Calibri"/>
          <w:sz w:val="22"/>
          <w:szCs w:val="22"/>
        </w:rPr>
      </w:pPr>
    </w:p>
    <w:tbl>
      <w:tblPr>
        <w:tblW w:w="15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00"/>
      </w:tblPr>
      <w:tblGrid>
        <w:gridCol w:w="15334"/>
      </w:tblGrid>
      <w:tr w:rsidR="00B63590" w:rsidTr="00163934">
        <w:tc>
          <w:tcPr>
            <w:tcW w:w="15334" w:type="dxa"/>
            <w:shd w:val="clear" w:color="auto" w:fill="E7E6E6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QUADRO N. 4 STRUMENTI DIDATTICI PARTICOLARI PREVISTI</w:t>
            </w:r>
          </w:p>
        </w:tc>
      </w:tr>
      <w:tr w:rsidR="00B63590" w:rsidTr="00163934"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(In caso di alunno privo di altre tutele quali PDP e PEI)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Considerate le difficoltà di apprendimento e i bisogni formativi riscontrati, il Consiglio di classe decide di consentire all’alunno/a l’utilizzo di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formulari / schemi / mappe concettuali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</w:p>
    <w:tbl>
      <w:tblPr>
        <w:tblW w:w="15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00"/>
      </w:tblPr>
      <w:tblGrid>
        <w:gridCol w:w="4077"/>
        <w:gridCol w:w="1125"/>
        <w:gridCol w:w="1125"/>
        <w:gridCol w:w="1126"/>
        <w:gridCol w:w="1125"/>
        <w:gridCol w:w="1126"/>
        <w:gridCol w:w="1125"/>
        <w:gridCol w:w="1125"/>
        <w:gridCol w:w="1126"/>
        <w:gridCol w:w="1125"/>
        <w:gridCol w:w="1126"/>
      </w:tblGrid>
      <w:tr w:rsidR="00B63590" w:rsidTr="00163934">
        <w:trPr>
          <w:trHeight w:val="200"/>
        </w:trPr>
        <w:tc>
          <w:tcPr>
            <w:tcW w:w="15331" w:type="dxa"/>
            <w:gridSpan w:val="11"/>
            <w:shd w:val="clear" w:color="auto" w:fill="E7E6E6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QUADRO N. 5: INTERVENTI </w:t>
            </w:r>
            <w:proofErr w:type="spellStart"/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PERSONALIZZAZIONE DEL PERCORSO FORMATIVO</w:t>
            </w:r>
          </w:p>
        </w:tc>
      </w:tr>
      <w:tr w:rsidR="00B63590" w:rsidTr="00163934">
        <w:trPr>
          <w:trHeight w:val="200"/>
        </w:trPr>
        <w:tc>
          <w:tcPr>
            <w:tcW w:w="4077" w:type="dxa"/>
            <w:vMerge w:val="restart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 xml:space="preserve">TIPI </w:t>
            </w:r>
            <w:proofErr w:type="spellStart"/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 xml:space="preserve"> INTERVENTI</w:t>
            </w:r>
          </w:p>
        </w:tc>
        <w:tc>
          <w:tcPr>
            <w:tcW w:w="11254" w:type="dxa"/>
            <w:gridSpan w:val="10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 xml:space="preserve">ATTIVITA’ </w:t>
            </w:r>
            <w:proofErr w:type="spellStart"/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 xml:space="preserve"> PERSONALIZZAZIONE</w:t>
            </w:r>
          </w:p>
        </w:tc>
      </w:tr>
      <w:tr w:rsidR="00B63590" w:rsidTr="00163934">
        <w:trPr>
          <w:trHeight w:val="280"/>
        </w:trPr>
        <w:tc>
          <w:tcPr>
            <w:tcW w:w="4077" w:type="dxa"/>
            <w:vMerge/>
            <w:shd w:val="clear" w:color="auto" w:fill="C5E0B3"/>
          </w:tcPr>
          <w:p w:rsidR="00B63590" w:rsidRPr="0069797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0000"/>
              </w:rPr>
            </w:pPr>
          </w:p>
        </w:tc>
        <w:tc>
          <w:tcPr>
            <w:tcW w:w="1125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 xml:space="preserve">1° ANNO  </w:t>
            </w:r>
          </w:p>
        </w:tc>
        <w:tc>
          <w:tcPr>
            <w:tcW w:w="1125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ORE</w:t>
            </w:r>
          </w:p>
        </w:tc>
        <w:tc>
          <w:tcPr>
            <w:tcW w:w="1126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2° ANNO</w:t>
            </w:r>
          </w:p>
        </w:tc>
        <w:tc>
          <w:tcPr>
            <w:tcW w:w="1125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ORE</w:t>
            </w:r>
          </w:p>
        </w:tc>
        <w:tc>
          <w:tcPr>
            <w:tcW w:w="1126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3° ANNO</w:t>
            </w:r>
          </w:p>
        </w:tc>
        <w:tc>
          <w:tcPr>
            <w:tcW w:w="1125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ORE</w:t>
            </w:r>
          </w:p>
        </w:tc>
        <w:tc>
          <w:tcPr>
            <w:tcW w:w="1125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4° ANNO</w:t>
            </w:r>
          </w:p>
        </w:tc>
        <w:tc>
          <w:tcPr>
            <w:tcW w:w="1126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ORE</w:t>
            </w:r>
          </w:p>
        </w:tc>
        <w:tc>
          <w:tcPr>
            <w:tcW w:w="1125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 xml:space="preserve">5° ANNO </w:t>
            </w:r>
          </w:p>
        </w:tc>
        <w:tc>
          <w:tcPr>
            <w:tcW w:w="1126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ORE</w:t>
            </w:r>
          </w:p>
        </w:tc>
      </w:tr>
      <w:tr w:rsidR="00B63590" w:rsidTr="00163934">
        <w:trPr>
          <w:trHeight w:val="98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 xml:space="preserve">Accoglienza </w:t>
            </w:r>
          </w:p>
        </w:tc>
        <w:tc>
          <w:tcPr>
            <w:tcW w:w="1125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 w:val="restart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3590" w:rsidTr="00163934">
        <w:trPr>
          <w:trHeight w:val="82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Attività di recupero </w:t>
            </w: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3590" w:rsidTr="00163934">
        <w:trPr>
          <w:trHeight w:val="66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Attività di potenziamento</w:t>
            </w: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63590" w:rsidTr="00163934">
        <w:trPr>
          <w:trHeight w:val="112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Attività di sostegno alla realizzazione del progetto formativo individuale</w:t>
            </w: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color w:val="000000"/>
              </w:rPr>
              <w:t xml:space="preserve">(interventi di supporto al raggiungimento degli obiettivi educativi o di apprendimento;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</w:rPr>
              <w:t>peer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</w:rPr>
              <w:t xml:space="preserve"> tutoring; attività di studio assistito)</w:t>
            </w: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3590" w:rsidTr="00163934">
        <w:trPr>
          <w:trHeight w:val="100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Attività e/o progetti di orientamento /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riorientamento</w:t>
            </w:r>
            <w:proofErr w:type="spellEnd"/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3590" w:rsidTr="00163934">
        <w:trPr>
          <w:trHeight w:val="100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Attività in ambiente extrascolastico </w:t>
            </w: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color w:val="000000"/>
              </w:rPr>
              <w:t>(svolte in orario curricolare)</w:t>
            </w: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63590" w:rsidTr="00163934">
        <w:trPr>
          <w:trHeight w:val="1040"/>
        </w:trPr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Progetti strutturali</w:t>
            </w: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3590" w:rsidTr="00163934"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Attività aggiuntive </w:t>
            </w: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color w:val="000000"/>
              </w:rPr>
              <w:t>(Progetti di ampliamento dell’offerta formativa)</w:t>
            </w: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63590" w:rsidTr="00163934">
        <w:tc>
          <w:tcPr>
            <w:tcW w:w="4077" w:type="dxa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Alfabetizzazione italiano L2</w:t>
            </w: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B63590" w:rsidRDefault="00B63590" w:rsidP="00B63590">
      <w:pPr>
        <w:keepNext/>
        <w:spacing w:line="360" w:lineRule="auto"/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15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15" w:type="dxa"/>
          <w:bottom w:w="15" w:type="dxa"/>
          <w:right w:w="115" w:type="dxa"/>
        </w:tblCellMar>
        <w:tblLook w:val="0400"/>
      </w:tblPr>
      <w:tblGrid>
        <w:gridCol w:w="15334"/>
      </w:tblGrid>
      <w:tr w:rsidR="00B63590" w:rsidTr="00163934">
        <w:tc>
          <w:tcPr>
            <w:tcW w:w="15334" w:type="dxa"/>
            <w:shd w:val="clear" w:color="auto" w:fill="E7E6E6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bookmarkStart w:id="1" w:name="_Hlk62588026"/>
            <w:bookmarkStart w:id="2" w:name="_Hlk62588100"/>
          </w:p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QUADRO N. 6: VERIFICA PERIODICA E REVISIONE DEL PROGETTO FORMATIVO</w:t>
            </w:r>
          </w:p>
        </w:tc>
      </w:tr>
      <w:tr w:rsidR="00B63590" w:rsidTr="00163934">
        <w:tc>
          <w:tcPr>
            <w:tcW w:w="15334" w:type="dxa"/>
            <w:shd w:val="clear" w:color="auto" w:fill="E2EFD9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t>PRIMO ANNO</w:t>
            </w:r>
          </w:p>
        </w:tc>
      </w:tr>
      <w:tr w:rsidR="00B63590" w:rsidTr="00163934">
        <w:tc>
          <w:tcPr>
            <w:tcW w:w="15334" w:type="dxa"/>
            <w:shd w:val="clear" w:color="auto" w:fill="FFFFFF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Visti i risultati ottenuti, le attività svolte, i bisogni formativi dello studente, il Consiglio di classe decide di adottare i seguenti tipi di interventi personalizzati: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PRIMO PERIODO</w:t>
            </w:r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15" w:type="dxa"/>
                <w:left w:w="115" w:type="dxa"/>
                <w:bottom w:w="15" w:type="dxa"/>
                <w:right w:w="115" w:type="dxa"/>
              </w:tblCellMar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Tr="00163934">
              <w:tc>
                <w:tcPr>
                  <w:tcW w:w="2977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TIPO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DI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 CARENZA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UDA da recuperare 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(codice e titolo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UdA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Misure di recupero</w:t>
                  </w: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</w:tbl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 xml:space="preserve">L’attuazione del progetto formativo individuale procede in modo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efficace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difficoltoso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perciò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non richiede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richiede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le seguenti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azioni correttive (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da specificare solo in caso negativo, altrimenti cancellare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): 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SECONDO PERIODO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 carenze formative sono state recuperate in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...  / non sono state recuperate in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</w:t>
            </w:r>
            <w:proofErr w:type="spellEnd"/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15" w:type="dxa"/>
                <w:left w:w="115" w:type="dxa"/>
                <w:bottom w:w="15" w:type="dxa"/>
                <w:right w:w="115" w:type="dxa"/>
              </w:tblCellMar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Tr="00163934">
              <w:tc>
                <w:tcPr>
                  <w:tcW w:w="2977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TIPO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DI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 CARENZA 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UDA da recuperare 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(codice e titolo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UdA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Misure di recupero o di sostegno</w:t>
                  </w: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</w:tbl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i/>
                <w:color w:val="000000"/>
              </w:rPr>
            </w:pPr>
          </w:p>
        </w:tc>
      </w:tr>
      <w:bookmarkEnd w:id="1"/>
      <w:tr w:rsidR="00B63590" w:rsidTr="00163934">
        <w:trPr>
          <w:trHeight w:val="80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EVENTUALE RI-ORIENTAMENTO DELL’ALUNNO/A AL TERMINE DEL PRIMO ANNO: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(Motivare il </w:t>
            </w:r>
            <w:proofErr w:type="spellStart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ri-orientamento</w:t>
            </w:r>
            <w:proofErr w:type="spellEnd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ed indicare quale tipo di istituto/ indirizzo / percorso di istruzione e formazione / formazione professionale si consiglia)</w:t>
            </w:r>
          </w:p>
        </w:tc>
      </w:tr>
      <w:tr w:rsidR="00B63590" w:rsidTr="00163934">
        <w:trPr>
          <w:trHeight w:val="80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EVENTUALE NON AMMISSIONE DELL’ALUNNO/A AL SECONDO ANNO DEL BIENNIO: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(Indicare le motivazioni, gli estremi normativi previsti dal DPR 122/09 e dal Box n. 9 delle Linee guida del </w:t>
            </w:r>
            <w:proofErr w:type="spellStart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D.Lgs.</w:t>
            </w:r>
            <w:proofErr w:type="spellEnd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61/2017, i criteri di non ammissione previsti dal PTOF)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63590" w:rsidTr="00163934">
        <w:trPr>
          <w:trHeight w:val="80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EVENTUALE PASSAGGIO DELL’ALUNNO A PERCORSI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ISTRUZIONE E FORMAZIONE PROFESSIONALE / FORMAZIONE PROFESSIONALE: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(indicare data e motivazione)</w:t>
            </w:r>
          </w:p>
        </w:tc>
      </w:tr>
      <w:tr w:rsidR="00B63590" w:rsidTr="00163934">
        <w:trPr>
          <w:trHeight w:val="260"/>
        </w:trPr>
        <w:tc>
          <w:tcPr>
            <w:tcW w:w="15334" w:type="dxa"/>
            <w:shd w:val="clear" w:color="auto" w:fill="C5E0B3"/>
          </w:tcPr>
          <w:p w:rsidR="00B63590" w:rsidRPr="00697976" w:rsidRDefault="00B63590" w:rsidP="00163934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i/>
                <w:color w:val="000000"/>
              </w:rPr>
              <w:lastRenderedPageBreak/>
              <w:t>SECONDO ANNO</w:t>
            </w:r>
          </w:p>
        </w:tc>
      </w:tr>
      <w:tr w:rsidR="00B63590" w:rsidTr="00163934">
        <w:trPr>
          <w:trHeight w:val="676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 carenze formative del primo anno sono state recuperate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in……………………………………………………………………………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 (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inserire insegnamenti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Visti i risultati ottenuti, le attività svolte, i bisogni formativi dello studente, il Consiglio di classe decide di adottare i seguenti tipi di interventi personalizzati: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PRIMO PERIODO</w:t>
            </w:r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15" w:type="dxa"/>
                <w:left w:w="115" w:type="dxa"/>
                <w:bottom w:w="15" w:type="dxa"/>
                <w:right w:w="115" w:type="dxa"/>
              </w:tblCellMar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Tr="00163934">
              <w:tc>
                <w:tcPr>
                  <w:tcW w:w="2977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TIPO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DI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 CARENZA 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UDA da recuperare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(codice e titolo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UdA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Misure di recupero</w:t>
                  </w: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</w:tbl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L’attuazione del progetto formativo individuale procede in modo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efficace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difficoltoso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perciò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non richiede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/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richiede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le seguenti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azioni correttive (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da specificare solo in caso negativo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altrimenti cancellare</w:t>
            </w: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): ……………………………………………………………………………………………………………………………………………………………………………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ind w:left="5760" w:firstLine="720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     SECONDO PERIODO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Le carenze formative sono state recuperate in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……………………………………………………………………</w:t>
            </w:r>
            <w:proofErr w:type="spellEnd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... , mentre non sono state recuperate in </w:t>
            </w:r>
            <w:proofErr w:type="spellStart"/>
            <w:r w:rsidRPr="0069797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……………………………………………………</w:t>
            </w:r>
            <w:proofErr w:type="spellEnd"/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15" w:type="dxa"/>
                <w:left w:w="115" w:type="dxa"/>
                <w:bottom w:w="15" w:type="dxa"/>
                <w:right w:w="115" w:type="dxa"/>
              </w:tblCellMar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Tr="00163934">
              <w:tc>
                <w:tcPr>
                  <w:tcW w:w="2977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TIPO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DI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 xml:space="preserve"> CARENZA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UDA da recuperare</w:t>
                  </w: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 xml:space="preserve">(codice e titolo </w:t>
                  </w:r>
                  <w:proofErr w:type="spellStart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UdA</w:t>
                  </w:r>
                  <w:proofErr w:type="spellEnd"/>
                  <w:r w:rsidRPr="00697976">
                    <w:rPr>
                      <w:rFonts w:ascii="Calibri" w:eastAsia="Calibri" w:hAnsi="Calibri" w:cs="Calibri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jc w:val="center"/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</w:pPr>
                  <w:r w:rsidRPr="00697976">
                    <w:rPr>
                      <w:rFonts w:ascii="Calibri" w:eastAsia="Calibri" w:hAnsi="Calibri" w:cs="Calibri"/>
                      <w:b/>
                      <w:color w:val="000000"/>
                      <w:sz w:val="22"/>
                      <w:szCs w:val="22"/>
                    </w:rPr>
                    <w:t>Misure di recupero</w:t>
                  </w: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  <w:tr w:rsidR="00B63590" w:rsidTr="00163934">
              <w:trPr>
                <w:trHeight w:val="520"/>
              </w:trPr>
              <w:tc>
                <w:tcPr>
                  <w:tcW w:w="2977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697976" w:rsidRDefault="00B63590" w:rsidP="00163934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Calibri" w:eastAsia="Calibri" w:hAnsi="Calibri" w:cs="Calibri"/>
                      <w:color w:val="000000"/>
                    </w:rPr>
                  </w:pPr>
                </w:p>
              </w:tc>
            </w:tr>
          </w:tbl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63590" w:rsidTr="00163934">
        <w:trPr>
          <w:trHeight w:val="70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EVENTUALE RIORIENTAMENTO DELL’ALUNNO/A AL TERMINE DEL SECONDO ANNO: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(Motivare il </w:t>
            </w:r>
            <w:proofErr w:type="spellStart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riorientamento</w:t>
            </w:r>
            <w:proofErr w:type="spellEnd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ed indicare quale tipo di istituto/ indirizzo/ percorso di istruzione e formazione / formazione professionale si consiglia)</w:t>
            </w:r>
          </w:p>
        </w:tc>
      </w:tr>
      <w:tr w:rsidR="00B63590" w:rsidTr="00163934">
        <w:trPr>
          <w:trHeight w:val="70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EVENTUALE NON AMMISSIONE DELL’ALUNNO/A AL TERZO ANNO: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color w:val="000000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(Indicare le motivazioni, gli estremi normativi previsti dal DPR 122/09 e dal Box n. 9 delle Linee guida del </w:t>
            </w:r>
            <w:proofErr w:type="spellStart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D.Lgs.</w:t>
            </w:r>
            <w:proofErr w:type="spellEnd"/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61/2017, i criteri di non ammissione previsti dal PTOF)</w:t>
            </w:r>
          </w:p>
        </w:tc>
      </w:tr>
      <w:tr w:rsidR="00B63590" w:rsidTr="00163934">
        <w:trPr>
          <w:trHeight w:val="720"/>
        </w:trPr>
        <w:tc>
          <w:tcPr>
            <w:tcW w:w="15334" w:type="dxa"/>
          </w:tcPr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EVENTUALE PASSAGGIO DELL’ALUNNO A PERCORSI </w:t>
            </w:r>
            <w:proofErr w:type="spellStart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</w:t>
            </w:r>
            <w:proofErr w:type="spellEnd"/>
            <w:r w:rsidRPr="00697976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ISTRUZIONE E FORMAZIONE PROFESSIONALE / FORMAZIONE PROFESSIONALE:</w:t>
            </w:r>
          </w:p>
          <w:p w:rsidR="00B63590" w:rsidRPr="00697976" w:rsidRDefault="00B63590" w:rsidP="0016393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 w:rsidRPr="00697976"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(indicare data e motivazione)</w:t>
            </w:r>
          </w:p>
        </w:tc>
      </w:tr>
      <w:bookmarkEnd w:id="2"/>
    </w:tbl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W w:w="15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334"/>
      </w:tblGrid>
      <w:tr w:rsidR="00B63590" w:rsidRPr="00502DA6" w:rsidTr="00163934">
        <w:tc>
          <w:tcPr>
            <w:tcW w:w="15334" w:type="dxa"/>
            <w:shd w:val="clear" w:color="auto" w:fill="E2EFD9"/>
          </w:tcPr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i/>
              </w:rPr>
            </w:pPr>
            <w:r>
              <w:rPr>
                <w:b/>
                <w:i/>
              </w:rPr>
              <w:t>TERZO</w:t>
            </w:r>
            <w:r w:rsidRPr="00502DA6">
              <w:rPr>
                <w:b/>
                <w:i/>
              </w:rPr>
              <w:t xml:space="preserve"> ANNO</w:t>
            </w:r>
          </w:p>
        </w:tc>
      </w:tr>
      <w:tr w:rsidR="00B63590" w:rsidRPr="00502DA6" w:rsidTr="00163934">
        <w:tc>
          <w:tcPr>
            <w:tcW w:w="15334" w:type="dxa"/>
            <w:shd w:val="clear" w:color="auto" w:fill="FFFFFF"/>
          </w:tcPr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i/>
              </w:rPr>
            </w:pPr>
            <w:r w:rsidRPr="00502DA6">
              <w:rPr>
                <w:b/>
                <w:i/>
              </w:rPr>
              <w:t>Visti i risultati ottenuti, le attività svolte, i bisogni formativi dello studente, il Consiglio di classe decide di adottare i seguenti tipi di interventi personalizzati: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>PRIMO PERIODO</w:t>
            </w:r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RPr="00502DA6" w:rsidTr="00163934">
              <w:tc>
                <w:tcPr>
                  <w:tcW w:w="2977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TIPO </w:t>
                  </w:r>
                  <w:proofErr w:type="spellStart"/>
                  <w:r w:rsidRPr="00502DA6">
                    <w:rPr>
                      <w:b/>
                    </w:rPr>
                    <w:t>DI</w:t>
                  </w:r>
                  <w:proofErr w:type="spellEnd"/>
                  <w:r w:rsidRPr="00502DA6">
                    <w:rPr>
                      <w:b/>
                    </w:rPr>
                    <w:t xml:space="preserve"> CARENZA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UDA da recuperare </w:t>
                  </w: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(codice e titolo </w:t>
                  </w:r>
                  <w:proofErr w:type="spellStart"/>
                  <w:r w:rsidRPr="00502DA6">
                    <w:rPr>
                      <w:b/>
                    </w:rPr>
                    <w:t>UdA</w:t>
                  </w:r>
                  <w:proofErr w:type="spellEnd"/>
                  <w:r w:rsidRPr="00502DA6">
                    <w:rPr>
                      <w:b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Misure di recupero</w:t>
                  </w: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</w:tbl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 xml:space="preserve">L’attuazione del progetto formativo individuale procede in modo </w:t>
            </w:r>
            <w:r w:rsidRPr="00502DA6">
              <w:rPr>
                <w:b/>
                <w:i/>
              </w:rPr>
              <w:t>efficace</w:t>
            </w:r>
            <w:r w:rsidRPr="00502DA6">
              <w:rPr>
                <w:b/>
              </w:rPr>
              <w:t xml:space="preserve"> / </w:t>
            </w:r>
            <w:r w:rsidRPr="00502DA6">
              <w:rPr>
                <w:b/>
                <w:i/>
              </w:rPr>
              <w:t>difficoltoso</w:t>
            </w:r>
            <w:r w:rsidRPr="00502DA6">
              <w:rPr>
                <w:b/>
              </w:rPr>
              <w:t xml:space="preserve">, perciò </w:t>
            </w:r>
            <w:r w:rsidRPr="00502DA6">
              <w:rPr>
                <w:b/>
                <w:i/>
              </w:rPr>
              <w:t>non richiede</w:t>
            </w:r>
            <w:r w:rsidRPr="00502DA6">
              <w:rPr>
                <w:b/>
              </w:rPr>
              <w:t xml:space="preserve"> / </w:t>
            </w:r>
            <w:r w:rsidRPr="00502DA6">
              <w:rPr>
                <w:b/>
                <w:i/>
              </w:rPr>
              <w:t>richiede</w:t>
            </w:r>
            <w:r w:rsidRPr="00502DA6">
              <w:rPr>
                <w:b/>
              </w:rPr>
              <w:t xml:space="preserve"> </w:t>
            </w:r>
            <w:r w:rsidRPr="00502DA6">
              <w:rPr>
                <w:b/>
                <w:i/>
              </w:rPr>
              <w:t>le seguenti</w:t>
            </w:r>
            <w:r w:rsidRPr="00502DA6">
              <w:rPr>
                <w:b/>
              </w:rPr>
              <w:t xml:space="preserve"> azioni correttive (</w:t>
            </w:r>
            <w:r w:rsidRPr="00502DA6">
              <w:rPr>
                <w:b/>
                <w:i/>
              </w:rPr>
              <w:t xml:space="preserve">da specificare solo in caso negativo, altrimenti </w:t>
            </w:r>
            <w:r w:rsidRPr="00502DA6">
              <w:rPr>
                <w:b/>
                <w:i/>
              </w:rPr>
              <w:lastRenderedPageBreak/>
              <w:t>cancellare</w:t>
            </w:r>
            <w:r w:rsidRPr="00502DA6">
              <w:rPr>
                <w:b/>
              </w:rPr>
              <w:t>): 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>SECONDO PERIODO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 xml:space="preserve">Le carenze formative sono state recuperate in </w:t>
            </w:r>
            <w:proofErr w:type="spellStart"/>
            <w:r w:rsidRPr="00502DA6">
              <w:rPr>
                <w:b/>
              </w:rPr>
              <w:t>……………………………………………………………………</w:t>
            </w:r>
            <w:proofErr w:type="spellEnd"/>
            <w:r w:rsidRPr="00502DA6">
              <w:rPr>
                <w:b/>
              </w:rPr>
              <w:t xml:space="preserve">...  / non sono state recuperate in </w:t>
            </w:r>
            <w:proofErr w:type="spellStart"/>
            <w:r w:rsidRPr="00502DA6">
              <w:rPr>
                <w:b/>
              </w:rPr>
              <w:t>………………………………………………………………</w:t>
            </w:r>
            <w:proofErr w:type="spellEnd"/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RPr="00502DA6" w:rsidTr="00163934">
              <w:tc>
                <w:tcPr>
                  <w:tcW w:w="2977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TIPO </w:t>
                  </w:r>
                  <w:proofErr w:type="spellStart"/>
                  <w:r w:rsidRPr="00502DA6">
                    <w:rPr>
                      <w:b/>
                    </w:rPr>
                    <w:t>DI</w:t>
                  </w:r>
                  <w:proofErr w:type="spellEnd"/>
                  <w:r w:rsidRPr="00502DA6">
                    <w:rPr>
                      <w:b/>
                    </w:rPr>
                    <w:t xml:space="preserve"> CARENZA 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UDA da recuperare </w:t>
                  </w: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(codice e titolo </w:t>
                  </w:r>
                  <w:proofErr w:type="spellStart"/>
                  <w:r w:rsidRPr="00502DA6">
                    <w:rPr>
                      <w:b/>
                    </w:rPr>
                    <w:t>UdA</w:t>
                  </w:r>
                  <w:proofErr w:type="spellEnd"/>
                  <w:r w:rsidRPr="00502DA6">
                    <w:rPr>
                      <w:b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Misure di recupero o di sostegno</w:t>
                  </w: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</w:tbl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i/>
              </w:rPr>
            </w:pPr>
          </w:p>
        </w:tc>
      </w:tr>
      <w:tr w:rsidR="00B63590" w:rsidRPr="00502DA6" w:rsidTr="00163934">
        <w:trPr>
          <w:trHeight w:val="800"/>
        </w:trPr>
        <w:tc>
          <w:tcPr>
            <w:tcW w:w="15334" w:type="dxa"/>
          </w:tcPr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lastRenderedPageBreak/>
              <w:t xml:space="preserve">EVENTUALE PASSAGGIO DELL’ALUNNO A PERCORSI </w:t>
            </w:r>
            <w:proofErr w:type="spellStart"/>
            <w:r w:rsidRPr="00502DA6">
              <w:rPr>
                <w:b/>
              </w:rPr>
              <w:t>DI</w:t>
            </w:r>
            <w:proofErr w:type="spellEnd"/>
            <w:r w:rsidRPr="00502DA6">
              <w:rPr>
                <w:b/>
              </w:rPr>
              <w:t xml:space="preserve"> ISTRUZIONE E FORMAZIONE PROFESSIONALE / FORMAZIONE PROFESSIONALE: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  <w:i/>
              </w:rPr>
              <w:t>(indicare data e motivazione)</w:t>
            </w:r>
          </w:p>
        </w:tc>
      </w:tr>
      <w:tr w:rsidR="00B63590" w:rsidRPr="00502DA6" w:rsidTr="00163934">
        <w:trPr>
          <w:trHeight w:val="6760"/>
        </w:trPr>
        <w:tc>
          <w:tcPr>
            <w:tcW w:w="15334" w:type="dxa"/>
          </w:tcPr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lastRenderedPageBreak/>
              <w:t xml:space="preserve">Le carenze formative del </w:t>
            </w:r>
            <w:r>
              <w:rPr>
                <w:b/>
              </w:rPr>
              <w:t>secondo</w:t>
            </w:r>
            <w:r w:rsidRPr="00502DA6">
              <w:rPr>
                <w:b/>
              </w:rPr>
              <w:t xml:space="preserve"> anno sono state recuperate </w:t>
            </w:r>
            <w:proofErr w:type="spellStart"/>
            <w:r w:rsidRPr="00502DA6">
              <w:rPr>
                <w:b/>
              </w:rPr>
              <w:t>in……………………………………………………………………………</w:t>
            </w:r>
            <w:proofErr w:type="spellEnd"/>
            <w:r w:rsidRPr="00502DA6">
              <w:rPr>
                <w:b/>
              </w:rPr>
              <w:t>. (</w:t>
            </w:r>
            <w:r w:rsidRPr="00502DA6">
              <w:rPr>
                <w:b/>
                <w:i/>
              </w:rPr>
              <w:t>inserire insegnamenti</w:t>
            </w:r>
            <w:r w:rsidRPr="00502DA6">
              <w:rPr>
                <w:b/>
              </w:rPr>
              <w:t>)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  <w:i/>
              </w:rPr>
            </w:pPr>
            <w:r w:rsidRPr="00502DA6">
              <w:rPr>
                <w:b/>
                <w:i/>
              </w:rPr>
              <w:t>Visti i risultati ottenuti, le attività svolte, i bisogni formativi dello studente, il Consiglio di classe decide di adottare i seguenti tipi di interventi personalizzati: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>PRIMO PERIODO</w:t>
            </w:r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RPr="00502DA6" w:rsidTr="00163934">
              <w:tc>
                <w:tcPr>
                  <w:tcW w:w="2977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TIPO </w:t>
                  </w:r>
                  <w:proofErr w:type="spellStart"/>
                  <w:r w:rsidRPr="00502DA6">
                    <w:rPr>
                      <w:b/>
                    </w:rPr>
                    <w:t>DI</w:t>
                  </w:r>
                  <w:proofErr w:type="spellEnd"/>
                  <w:r w:rsidRPr="00502DA6">
                    <w:rPr>
                      <w:b/>
                    </w:rPr>
                    <w:t xml:space="preserve"> CARENZA 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UDA da recuperare</w:t>
                  </w: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(codice e titolo </w:t>
                  </w:r>
                  <w:proofErr w:type="spellStart"/>
                  <w:r w:rsidRPr="00502DA6">
                    <w:rPr>
                      <w:b/>
                    </w:rPr>
                    <w:t>UdA</w:t>
                  </w:r>
                  <w:proofErr w:type="spellEnd"/>
                  <w:r w:rsidRPr="00502DA6">
                    <w:rPr>
                      <w:b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Misure di recupero</w:t>
                  </w: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</w:tbl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 xml:space="preserve">L’attuazione del progetto formativo individuale procede in modo </w:t>
            </w:r>
            <w:r w:rsidRPr="00502DA6">
              <w:rPr>
                <w:b/>
                <w:i/>
              </w:rPr>
              <w:t>efficace</w:t>
            </w:r>
            <w:r w:rsidRPr="00502DA6">
              <w:rPr>
                <w:b/>
              </w:rPr>
              <w:t xml:space="preserve"> / </w:t>
            </w:r>
            <w:r w:rsidRPr="00502DA6">
              <w:rPr>
                <w:b/>
                <w:i/>
              </w:rPr>
              <w:t>difficoltoso</w:t>
            </w:r>
            <w:r w:rsidRPr="00502DA6">
              <w:rPr>
                <w:b/>
              </w:rPr>
              <w:t xml:space="preserve">, perciò </w:t>
            </w:r>
            <w:r w:rsidRPr="00502DA6">
              <w:rPr>
                <w:b/>
                <w:i/>
              </w:rPr>
              <w:t>non richiede</w:t>
            </w:r>
            <w:r w:rsidRPr="00502DA6">
              <w:rPr>
                <w:b/>
              </w:rPr>
              <w:t xml:space="preserve"> / </w:t>
            </w:r>
            <w:r w:rsidRPr="00502DA6">
              <w:rPr>
                <w:b/>
                <w:i/>
              </w:rPr>
              <w:t>richiede</w:t>
            </w:r>
            <w:r w:rsidRPr="00502DA6">
              <w:rPr>
                <w:b/>
              </w:rPr>
              <w:t xml:space="preserve"> </w:t>
            </w:r>
            <w:r w:rsidRPr="00502DA6">
              <w:rPr>
                <w:b/>
                <w:i/>
              </w:rPr>
              <w:t>le seguenti</w:t>
            </w:r>
            <w:r w:rsidRPr="00502DA6">
              <w:rPr>
                <w:b/>
              </w:rPr>
              <w:t xml:space="preserve"> azioni correttive (</w:t>
            </w:r>
            <w:r w:rsidRPr="00502DA6">
              <w:rPr>
                <w:b/>
                <w:i/>
              </w:rPr>
              <w:t>da specificare solo in caso negativo</w:t>
            </w:r>
            <w:r w:rsidRPr="00502DA6">
              <w:rPr>
                <w:b/>
              </w:rPr>
              <w:t xml:space="preserve">, </w:t>
            </w:r>
            <w:r w:rsidRPr="00502DA6">
              <w:rPr>
                <w:b/>
                <w:i/>
              </w:rPr>
              <w:t>altrimenti cancellare</w:t>
            </w:r>
            <w:r w:rsidRPr="00502DA6">
              <w:rPr>
                <w:b/>
              </w:rPr>
              <w:t>): ……………………………………………………………………………………………………………………………………………………………………………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 xml:space="preserve">      SECONDO PERIODO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t xml:space="preserve">Le carenze formative sono state recuperate in </w:t>
            </w:r>
            <w:proofErr w:type="spellStart"/>
            <w:r w:rsidRPr="00502DA6">
              <w:rPr>
                <w:b/>
              </w:rPr>
              <w:t>……………………………………………………………………</w:t>
            </w:r>
            <w:proofErr w:type="spellEnd"/>
            <w:r w:rsidRPr="00502DA6">
              <w:rPr>
                <w:b/>
              </w:rPr>
              <w:t xml:space="preserve">... , mentre non sono state recuperate in </w:t>
            </w:r>
            <w:proofErr w:type="spellStart"/>
            <w:r w:rsidRPr="00502DA6">
              <w:rPr>
                <w:b/>
              </w:rPr>
              <w:t>……………………………………………………</w:t>
            </w:r>
            <w:proofErr w:type="spellEnd"/>
          </w:p>
          <w:tbl>
            <w:tblPr>
              <w:tblW w:w="14771" w:type="dxa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2977"/>
              <w:gridCol w:w="3289"/>
              <w:gridCol w:w="3090"/>
              <w:gridCol w:w="2835"/>
              <w:gridCol w:w="2580"/>
            </w:tblGrid>
            <w:tr w:rsidR="00B63590" w:rsidRPr="00502DA6" w:rsidTr="00163934">
              <w:tc>
                <w:tcPr>
                  <w:tcW w:w="2977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ASSE CULTURALE</w:t>
                  </w:r>
                </w:p>
              </w:tc>
              <w:tc>
                <w:tcPr>
                  <w:tcW w:w="3289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INSEGNAMENTO</w:t>
                  </w:r>
                </w:p>
              </w:tc>
              <w:tc>
                <w:tcPr>
                  <w:tcW w:w="309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TIPO </w:t>
                  </w:r>
                  <w:proofErr w:type="spellStart"/>
                  <w:r w:rsidRPr="00502DA6">
                    <w:rPr>
                      <w:b/>
                    </w:rPr>
                    <w:t>DI</w:t>
                  </w:r>
                  <w:proofErr w:type="spellEnd"/>
                  <w:r w:rsidRPr="00502DA6">
                    <w:rPr>
                      <w:b/>
                    </w:rPr>
                    <w:t xml:space="preserve"> CARENZA FORMATIVA</w:t>
                  </w:r>
                </w:p>
              </w:tc>
              <w:tc>
                <w:tcPr>
                  <w:tcW w:w="2835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UDA da recuperare</w:t>
                  </w: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 xml:space="preserve">(codice e titolo </w:t>
                  </w:r>
                  <w:proofErr w:type="spellStart"/>
                  <w:r w:rsidRPr="00502DA6">
                    <w:rPr>
                      <w:b/>
                    </w:rPr>
                    <w:t>UdA</w:t>
                  </w:r>
                  <w:proofErr w:type="spellEnd"/>
                  <w:r w:rsidRPr="00502DA6">
                    <w:rPr>
                      <w:b/>
                    </w:rPr>
                    <w:t>)</w:t>
                  </w:r>
                </w:p>
              </w:tc>
              <w:tc>
                <w:tcPr>
                  <w:tcW w:w="2580" w:type="dxa"/>
                  <w:shd w:val="clear" w:color="auto" w:fill="E7E6E6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  <w:r w:rsidRPr="00502DA6">
                    <w:rPr>
                      <w:b/>
                    </w:rPr>
                    <w:t>Misure di recupero</w:t>
                  </w: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  <w:tr w:rsidR="00B63590" w:rsidRPr="00502DA6" w:rsidTr="00163934">
              <w:trPr>
                <w:trHeight w:val="520"/>
              </w:trPr>
              <w:tc>
                <w:tcPr>
                  <w:tcW w:w="2977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289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309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835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  <w:tc>
                <w:tcPr>
                  <w:tcW w:w="2580" w:type="dxa"/>
                </w:tcPr>
                <w:p w:rsidR="00B63590" w:rsidRPr="00502DA6" w:rsidRDefault="00B63590" w:rsidP="001639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60"/>
                    <w:rPr>
                      <w:b/>
                    </w:rPr>
                  </w:pPr>
                </w:p>
              </w:tc>
            </w:tr>
          </w:tbl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</w:p>
        </w:tc>
      </w:tr>
      <w:tr w:rsidR="00B63590" w:rsidRPr="00502DA6" w:rsidTr="00163934">
        <w:trPr>
          <w:trHeight w:val="720"/>
        </w:trPr>
        <w:tc>
          <w:tcPr>
            <w:tcW w:w="15334" w:type="dxa"/>
          </w:tcPr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</w:rPr>
              <w:lastRenderedPageBreak/>
              <w:t xml:space="preserve">EVENTUALE PASSAGGIO DELL’ALUNNO A PERCORSI </w:t>
            </w:r>
            <w:proofErr w:type="spellStart"/>
            <w:r w:rsidRPr="00502DA6">
              <w:rPr>
                <w:b/>
              </w:rPr>
              <w:t>DI</w:t>
            </w:r>
            <w:proofErr w:type="spellEnd"/>
            <w:r w:rsidRPr="00502DA6">
              <w:rPr>
                <w:b/>
              </w:rPr>
              <w:t xml:space="preserve"> ISTRUZIONE E FORMAZIONE PROFESSIONALE / FORMAZIONE PROFESSIONALE:</w:t>
            </w:r>
          </w:p>
          <w:p w:rsidR="00B63590" w:rsidRPr="00502DA6" w:rsidRDefault="00B63590" w:rsidP="001639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b/>
              </w:rPr>
            </w:pPr>
            <w:r w:rsidRPr="00502DA6">
              <w:rPr>
                <w:b/>
                <w:i/>
              </w:rPr>
              <w:t>(indicare data e motivazione)</w:t>
            </w:r>
          </w:p>
        </w:tc>
      </w:tr>
    </w:tbl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Si allega al presente progetto il piano didattico delle unità di apprendimento.</w:t>
      </w:r>
    </w:p>
    <w:p w:rsidR="00B63590" w:rsidRDefault="00B63590" w:rsidP="00B63590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rPr>
          <w:color w:val="000000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Data di prima stesura: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Il Consiglio di classe approva il presente progetto formativo individuale in data: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..</w:t>
      </w:r>
    </w:p>
    <w:p w:rsidR="00B63590" w:rsidRDefault="00B63590" w:rsidP="00B63590">
      <w:pPr>
        <w:spacing w:line="360" w:lineRule="auto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Firma dell’alunno/a:</w:t>
      </w:r>
      <w:proofErr w:type="spellStart"/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</w:t>
      </w:r>
      <w:proofErr w:type="spellEnd"/>
      <w:r>
        <w:rPr>
          <w:rFonts w:ascii="Calibri" w:eastAsia="Calibri" w:hAnsi="Calibri" w:cs="Calibri"/>
          <w:sz w:val="22"/>
          <w:szCs w:val="22"/>
        </w:rPr>
        <w:t>..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  Firma di un genitore o di chi ne ha la responsabilità genitoriale </w:t>
      </w:r>
      <w:proofErr w:type="spellStart"/>
      <w:r>
        <w:rPr>
          <w:rFonts w:ascii="Calibri" w:eastAsia="Calibri" w:hAnsi="Calibri" w:cs="Calibri"/>
          <w:sz w:val="22"/>
          <w:szCs w:val="22"/>
        </w:rPr>
        <w:t>…………………………………………</w:t>
      </w:r>
      <w:proofErr w:type="spellEnd"/>
      <w:r>
        <w:rPr>
          <w:rFonts w:ascii="Calibri" w:eastAsia="Calibri" w:hAnsi="Calibri" w:cs="Calibri"/>
          <w:sz w:val="22"/>
          <w:szCs w:val="22"/>
        </w:rPr>
        <w:t>................</w:t>
      </w:r>
    </w:p>
    <w:p w:rsidR="00963044" w:rsidRDefault="00963044" w:rsidP="000E72BF">
      <w:pPr>
        <w:spacing w:line="480" w:lineRule="auto"/>
        <w:ind w:right="566"/>
        <w:jc w:val="center"/>
        <w:rPr>
          <w:b/>
        </w:rPr>
      </w:pPr>
    </w:p>
    <w:p w:rsidR="00B03DF2" w:rsidRPr="003A03FF" w:rsidRDefault="00B03DF2" w:rsidP="00256637">
      <w:pPr>
        <w:spacing w:line="480" w:lineRule="auto"/>
        <w:ind w:right="566"/>
        <w:jc w:val="center"/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6320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134" w:bottom="1134" w:left="1134" w:header="567" w:footer="567" w:gutter="0"/>
      <w:cols w:space="720"/>
      <w:formProt w:val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285" w:rsidRDefault="00944285" w:rsidP="003A03FF">
      <w:r>
        <w:separator/>
      </w:r>
    </w:p>
  </w:endnote>
  <w:endnote w:type="continuationSeparator" w:id="0">
    <w:p w:rsidR="00944285" w:rsidRDefault="00944285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4D" w:rsidRDefault="00242F4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1955704"/>
      <w:docPartObj>
        <w:docPartGallery w:val="Page Numbers (Bottom of Page)"/>
        <w:docPartUnique/>
      </w:docPartObj>
    </w:sdtPr>
    <w:sdtContent>
      <w:sdt>
        <w:sdtPr>
          <w:id w:val="104734591"/>
          <w:docPartObj>
            <w:docPartGallery w:val="Page Numbers (Top of Page)"/>
            <w:docPartUnique/>
          </w:docPartObj>
        </w:sdtPr>
        <w:sdtContent>
          <w:p w:rsidR="006C61E1" w:rsidRDefault="006C61E1">
            <w:pPr>
              <w:pStyle w:val="Pidipagina"/>
              <w:jc w:val="right"/>
            </w:pPr>
            <w:r>
              <w:t xml:space="preserve">Pagina </w:t>
            </w:r>
            <w:r w:rsidR="0053741B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53741B">
              <w:rPr>
                <w:b/>
                <w:szCs w:val="24"/>
              </w:rPr>
              <w:fldChar w:fldCharType="separate"/>
            </w:r>
            <w:r w:rsidR="00242F4D">
              <w:rPr>
                <w:b/>
                <w:noProof/>
              </w:rPr>
              <w:t>1</w:t>
            </w:r>
            <w:r w:rsidR="0053741B">
              <w:rPr>
                <w:b/>
                <w:szCs w:val="24"/>
              </w:rPr>
              <w:fldChar w:fldCharType="end"/>
            </w:r>
            <w:r>
              <w:t xml:space="preserve"> di </w:t>
            </w:r>
            <w:r w:rsidR="0053741B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53741B">
              <w:rPr>
                <w:b/>
                <w:szCs w:val="24"/>
              </w:rPr>
              <w:fldChar w:fldCharType="separate"/>
            </w:r>
            <w:r w:rsidR="00242F4D">
              <w:rPr>
                <w:b/>
                <w:noProof/>
              </w:rPr>
              <w:t>17</w:t>
            </w:r>
            <w:r w:rsidR="0053741B">
              <w:rPr>
                <w:b/>
                <w:szCs w:val="24"/>
              </w:rPr>
              <w:fldChar w:fldCharType="end"/>
            </w:r>
          </w:p>
        </w:sdtContent>
      </w:sdt>
    </w:sdtContent>
  </w:sdt>
  <w:p w:rsidR="006C61E1" w:rsidRDefault="006C61E1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4D" w:rsidRDefault="00242F4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285" w:rsidRDefault="00944285" w:rsidP="003A03FF">
      <w:r>
        <w:separator/>
      </w:r>
    </w:p>
  </w:footnote>
  <w:footnote w:type="continuationSeparator" w:id="0">
    <w:p w:rsidR="00944285" w:rsidRDefault="00944285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4D" w:rsidRDefault="00242F4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Default="0053741B" w:rsidP="00E4213E">
    <w:pPr>
      <w:jc w:val="right"/>
    </w:pPr>
    <w:r>
      <w:rPr>
        <w:noProof/>
      </w:rPr>
      <w:pict>
        <v:line id="Forma1" o:spid="_x0000_s2050" style="position:absolute;left:0;text-align:left;flip:y;z-index:251656192;visibility:visible" from="3.35pt,7.15pt" to="727.1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790C35" w:rsidRPr="00162FF8" w:rsidRDefault="0063202A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8323580</wp:posOffset>
          </wp:positionH>
          <wp:positionV relativeFrom="paragraph">
            <wp:posOffset>147955</wp:posOffset>
          </wp:positionV>
          <wp:extent cx="744220" cy="84264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37D2D"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162FF8">
      <w:rPr>
        <w:b/>
        <w:bCs/>
        <w:color w:val="000099"/>
        <w:sz w:val="32"/>
        <w:szCs w:val="32"/>
      </w:rPr>
      <w:t>Istituto Istruzione Superiore</w:t>
    </w:r>
  </w:p>
  <w:p w:rsidR="00790C35" w:rsidRPr="00162FF8" w:rsidRDefault="00790C35" w:rsidP="00790C35">
    <w:pPr>
      <w:jc w:val="center"/>
      <w:rPr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790C35" w:rsidRDefault="00790C35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 xml:space="preserve">"Ignazio e Vincenzo </w:t>
    </w:r>
    <w:proofErr w:type="spellStart"/>
    <w:r w:rsidRPr="00162FF8">
      <w:rPr>
        <w:b/>
        <w:bCs/>
        <w:color w:val="000099"/>
        <w:sz w:val="32"/>
        <w:szCs w:val="32"/>
      </w:rPr>
      <w:t>Florio</w:t>
    </w:r>
    <w:proofErr w:type="spellEnd"/>
    <w:r w:rsidRPr="00162FF8">
      <w:rPr>
        <w:b/>
        <w:bCs/>
        <w:color w:val="000099"/>
        <w:sz w:val="32"/>
        <w:szCs w:val="32"/>
      </w:rPr>
      <w:t>"</w:t>
    </w:r>
  </w:p>
  <w:p w:rsidR="00790C35" w:rsidRDefault="00790C35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</w:t>
    </w:r>
    <w:r w:rsidR="00F734D6">
      <w:rPr>
        <w:b/>
        <w:bCs/>
        <w:color w:val="000099"/>
        <w:sz w:val="18"/>
        <w:szCs w:val="18"/>
      </w:rPr>
      <w:t xml:space="preserve"> </w:t>
    </w:r>
    <w:r>
      <w:rPr>
        <w:b/>
        <w:bCs/>
        <w:color w:val="000099"/>
        <w:sz w:val="18"/>
        <w:szCs w:val="18"/>
      </w:rPr>
      <w:t>Santa)</w:t>
    </w:r>
  </w:p>
  <w:p w:rsidR="00242F4D" w:rsidRDefault="00242F4D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Cod. fiscale: 93085840812 – </w:t>
    </w:r>
    <w:proofErr w:type="spellStart"/>
    <w:r>
      <w:rPr>
        <w:b/>
        <w:bCs/>
        <w:color w:val="000099"/>
        <w:sz w:val="18"/>
        <w:szCs w:val="18"/>
      </w:rPr>
      <w:t>Cod.fatt.</w:t>
    </w:r>
    <w:proofErr w:type="spellEnd"/>
    <w:r>
      <w:rPr>
        <w:b/>
        <w:bCs/>
        <w:color w:val="000099"/>
        <w:sz w:val="18"/>
        <w:szCs w:val="18"/>
      </w:rPr>
      <w:t xml:space="preserve"> X94Y4O</w:t>
    </w:r>
  </w:p>
  <w:p w:rsidR="00790C35" w:rsidRDefault="00790C35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TEL. +39 09</w:t>
    </w:r>
    <w:r w:rsidR="001003DD">
      <w:rPr>
        <w:b/>
        <w:bCs/>
        <w:color w:val="000099"/>
        <w:sz w:val="18"/>
        <w:szCs w:val="18"/>
      </w:rPr>
      <w:t>23 556001</w:t>
    </w:r>
  </w:p>
  <w:p w:rsidR="00790C35" w:rsidRPr="00BC4E67" w:rsidRDefault="00790C35" w:rsidP="00790C35">
    <w:pPr>
      <w:jc w:val="center"/>
      <w:rPr>
        <w:rStyle w:val="CollegamentoInternet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e-mail : </w:t>
    </w:r>
    <w:hyperlink r:id="rId3" w:history="1">
      <w:r w:rsidRPr="00F734D6">
        <w:rPr>
          <w:rStyle w:val="CollegamentoInternet"/>
          <w:b/>
          <w:bCs/>
          <w:color w:val="000099"/>
          <w:sz w:val="18"/>
          <w:szCs w:val="18"/>
        </w:rPr>
        <w:t>tpis03300r@istruzione.it</w:t>
      </w:r>
    </w:hyperlink>
    <w:r w:rsidR="00554238">
      <w:rPr>
        <w:b/>
        <w:bCs/>
        <w:color w:val="000099"/>
        <w:sz w:val="18"/>
        <w:szCs w:val="18"/>
      </w:rPr>
      <w:t xml:space="preserve">, </w:t>
    </w:r>
    <w:proofErr w:type="spellStart"/>
    <w:r w:rsidR="00554238">
      <w:rPr>
        <w:b/>
        <w:bCs/>
        <w:color w:val="000099"/>
        <w:sz w:val="18"/>
        <w:szCs w:val="18"/>
      </w:rPr>
      <w:t>p.e.c.</w:t>
    </w:r>
    <w:proofErr w:type="spellEnd"/>
    <w:r>
      <w:rPr>
        <w:b/>
        <w:bCs/>
        <w:color w:val="000099"/>
        <w:sz w:val="18"/>
        <w:szCs w:val="18"/>
      </w:rPr>
      <w:t>:</w:t>
    </w:r>
    <w:hyperlink r:id="rId4" w:history="1">
      <w:r w:rsidR="00673992" w:rsidRPr="00BC4E67">
        <w:rPr>
          <w:rStyle w:val="CollegamentoInternet"/>
          <w:b/>
          <w:bCs/>
          <w:color w:val="000099"/>
          <w:sz w:val="18"/>
          <w:szCs w:val="18"/>
        </w:rPr>
        <w:t xml:space="preserve"> tpis03300r@pec.istruzione.it</w:t>
      </w:r>
    </w:hyperlink>
  </w:p>
  <w:p w:rsidR="00790C35" w:rsidRDefault="00790C35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</w:t>
      </w:r>
      <w:r w:rsidR="001003DD">
        <w:rPr>
          <w:rStyle w:val="CollegamentoInternet"/>
          <w:b/>
          <w:bCs/>
          <w:color w:val="000099"/>
          <w:sz w:val="18"/>
          <w:szCs w:val="18"/>
        </w:rPr>
        <w:t>istitutoflorio</w:t>
      </w:r>
      <w:r>
        <w:rPr>
          <w:rStyle w:val="CollegamentoInternet"/>
          <w:b/>
          <w:bCs/>
          <w:color w:val="000099"/>
          <w:sz w:val="18"/>
          <w:szCs w:val="18"/>
        </w:rPr>
        <w:t>erice.edu.it</w:t>
      </w:r>
    </w:hyperlink>
  </w:p>
  <w:p w:rsidR="00E4213E" w:rsidRDefault="0053741B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2051" style="position:absolute;left:0;text-align:left;flip:y;z-index:251657216;visibility:visible" from="-1.9pt,5.25pt" to="727.15pt,6.4pt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4D" w:rsidRDefault="00242F4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BD588F"/>
    <w:multiLevelType w:val="multilevel"/>
    <w:tmpl w:val="55AC0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FA46DF2"/>
    <w:multiLevelType w:val="hybridMultilevel"/>
    <w:tmpl w:val="31B413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E2108D"/>
    <w:multiLevelType w:val="hybridMultilevel"/>
    <w:tmpl w:val="530C518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0"/>
  </w:num>
  <w:num w:numId="9">
    <w:abstractNumId w:val="6"/>
  </w:num>
  <w:num w:numId="10">
    <w:abstractNumId w:val="7"/>
  </w:num>
  <w:num w:numId="11">
    <w:abstractNumId w:val="4"/>
  </w:num>
  <w:num w:numId="12">
    <w:abstractNumId w:val="12"/>
  </w:num>
  <w:num w:numId="13">
    <w:abstractNumId w:val="8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567"/>
  <w:hyphenationZone w:val="283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B1281"/>
    <w:rsid w:val="00000049"/>
    <w:rsid w:val="000014F0"/>
    <w:rsid w:val="0000276D"/>
    <w:rsid w:val="00032C6A"/>
    <w:rsid w:val="00052C60"/>
    <w:rsid w:val="00077132"/>
    <w:rsid w:val="00090EB7"/>
    <w:rsid w:val="000C78FA"/>
    <w:rsid w:val="000E6824"/>
    <w:rsid w:val="000E72BF"/>
    <w:rsid w:val="000F5C21"/>
    <w:rsid w:val="001003DD"/>
    <w:rsid w:val="001154DE"/>
    <w:rsid w:val="00120040"/>
    <w:rsid w:val="00157F30"/>
    <w:rsid w:val="00162FF8"/>
    <w:rsid w:val="001702DD"/>
    <w:rsid w:val="001764E5"/>
    <w:rsid w:val="00176520"/>
    <w:rsid w:val="00187D15"/>
    <w:rsid w:val="001973F8"/>
    <w:rsid w:val="001A5D53"/>
    <w:rsid w:val="001A64F6"/>
    <w:rsid w:val="001E24A9"/>
    <w:rsid w:val="001F47F9"/>
    <w:rsid w:val="002104B8"/>
    <w:rsid w:val="00221995"/>
    <w:rsid w:val="00242F4D"/>
    <w:rsid w:val="00256637"/>
    <w:rsid w:val="00262CE3"/>
    <w:rsid w:val="00272DD9"/>
    <w:rsid w:val="00287565"/>
    <w:rsid w:val="00297ED6"/>
    <w:rsid w:val="002F24E7"/>
    <w:rsid w:val="00315827"/>
    <w:rsid w:val="00347A31"/>
    <w:rsid w:val="00354CEB"/>
    <w:rsid w:val="0036182A"/>
    <w:rsid w:val="0036249A"/>
    <w:rsid w:val="00375E0C"/>
    <w:rsid w:val="003A03FF"/>
    <w:rsid w:val="003A2118"/>
    <w:rsid w:val="003C0D2D"/>
    <w:rsid w:val="003C6311"/>
    <w:rsid w:val="00424E68"/>
    <w:rsid w:val="00440B5D"/>
    <w:rsid w:val="00442C7B"/>
    <w:rsid w:val="004520AE"/>
    <w:rsid w:val="00465123"/>
    <w:rsid w:val="004812EC"/>
    <w:rsid w:val="0048683F"/>
    <w:rsid w:val="004A4342"/>
    <w:rsid w:val="004F79FC"/>
    <w:rsid w:val="00523E16"/>
    <w:rsid w:val="005276FF"/>
    <w:rsid w:val="0053741B"/>
    <w:rsid w:val="00545C3A"/>
    <w:rsid w:val="00547704"/>
    <w:rsid w:val="00554238"/>
    <w:rsid w:val="0059665E"/>
    <w:rsid w:val="005D3B1E"/>
    <w:rsid w:val="00602271"/>
    <w:rsid w:val="0063202A"/>
    <w:rsid w:val="00635B94"/>
    <w:rsid w:val="0065352B"/>
    <w:rsid w:val="00673992"/>
    <w:rsid w:val="00687EA7"/>
    <w:rsid w:val="006B5B9E"/>
    <w:rsid w:val="006C61E1"/>
    <w:rsid w:val="006D1983"/>
    <w:rsid w:val="006D1DA9"/>
    <w:rsid w:val="006F59BE"/>
    <w:rsid w:val="0071169E"/>
    <w:rsid w:val="00713EAB"/>
    <w:rsid w:val="007673FC"/>
    <w:rsid w:val="00775C02"/>
    <w:rsid w:val="00790C35"/>
    <w:rsid w:val="007B0AFF"/>
    <w:rsid w:val="007B1281"/>
    <w:rsid w:val="007C3451"/>
    <w:rsid w:val="007E7A97"/>
    <w:rsid w:val="00833BFB"/>
    <w:rsid w:val="00837E0B"/>
    <w:rsid w:val="00845B8A"/>
    <w:rsid w:val="0084603F"/>
    <w:rsid w:val="00894F77"/>
    <w:rsid w:val="008A1D6E"/>
    <w:rsid w:val="008C1980"/>
    <w:rsid w:val="008D669C"/>
    <w:rsid w:val="008E291F"/>
    <w:rsid w:val="008E45D6"/>
    <w:rsid w:val="008E4F7F"/>
    <w:rsid w:val="0090151A"/>
    <w:rsid w:val="00910B0C"/>
    <w:rsid w:val="00921912"/>
    <w:rsid w:val="00935D04"/>
    <w:rsid w:val="00944285"/>
    <w:rsid w:val="00963044"/>
    <w:rsid w:val="009656A2"/>
    <w:rsid w:val="00992CC8"/>
    <w:rsid w:val="009A0DD2"/>
    <w:rsid w:val="009B1C5E"/>
    <w:rsid w:val="009D48B1"/>
    <w:rsid w:val="009F3B04"/>
    <w:rsid w:val="00A30BE9"/>
    <w:rsid w:val="00A37D2D"/>
    <w:rsid w:val="00A52670"/>
    <w:rsid w:val="00A606A6"/>
    <w:rsid w:val="00A64B60"/>
    <w:rsid w:val="00AC241A"/>
    <w:rsid w:val="00AC2D02"/>
    <w:rsid w:val="00AC5299"/>
    <w:rsid w:val="00AD2FA2"/>
    <w:rsid w:val="00B03DF2"/>
    <w:rsid w:val="00B1406C"/>
    <w:rsid w:val="00B63590"/>
    <w:rsid w:val="00BA0C95"/>
    <w:rsid w:val="00BC4E67"/>
    <w:rsid w:val="00BD7528"/>
    <w:rsid w:val="00C15C09"/>
    <w:rsid w:val="00C21B2D"/>
    <w:rsid w:val="00C31FFF"/>
    <w:rsid w:val="00C4519B"/>
    <w:rsid w:val="00C5048D"/>
    <w:rsid w:val="00C553D8"/>
    <w:rsid w:val="00C56063"/>
    <w:rsid w:val="00C71DB8"/>
    <w:rsid w:val="00C921F3"/>
    <w:rsid w:val="00C96628"/>
    <w:rsid w:val="00CA5620"/>
    <w:rsid w:val="00CB207C"/>
    <w:rsid w:val="00CE5FE5"/>
    <w:rsid w:val="00CF3800"/>
    <w:rsid w:val="00D16FAE"/>
    <w:rsid w:val="00D37A01"/>
    <w:rsid w:val="00D44361"/>
    <w:rsid w:val="00D6124C"/>
    <w:rsid w:val="00D87C16"/>
    <w:rsid w:val="00DD779E"/>
    <w:rsid w:val="00E05A4D"/>
    <w:rsid w:val="00E13DD9"/>
    <w:rsid w:val="00E20E35"/>
    <w:rsid w:val="00E4213E"/>
    <w:rsid w:val="00E51CA3"/>
    <w:rsid w:val="00E54A32"/>
    <w:rsid w:val="00E74D9C"/>
    <w:rsid w:val="00EA390E"/>
    <w:rsid w:val="00EC520F"/>
    <w:rsid w:val="00ED34DD"/>
    <w:rsid w:val="00EE0CB2"/>
    <w:rsid w:val="00F22D66"/>
    <w:rsid w:val="00F31BD1"/>
    <w:rsid w:val="00F41DDA"/>
    <w:rsid w:val="00F66103"/>
    <w:rsid w:val="00F73115"/>
    <w:rsid w:val="00F734D6"/>
    <w:rsid w:val="00F9196B"/>
    <w:rsid w:val="00F936AE"/>
    <w:rsid w:val="00FD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4E68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rsid w:val="00256637"/>
    <w:pPr>
      <w:spacing w:before="100" w:beforeAutospacing="1" w:after="100" w:afterAutospacing="1"/>
    </w:pPr>
    <w:rPr>
      <w:rFonts w:ascii="Arial Unicode MS" w:hAnsi="Arial Unicode MS"/>
      <w:lang w:eastAsia="it-IT" w:bidi="ar-SA"/>
    </w:rPr>
  </w:style>
  <w:style w:type="paragraph" w:customStyle="1" w:styleId="font5">
    <w:name w:val="font5"/>
    <w:basedOn w:val="Normale"/>
    <w:rsid w:val="00424E68"/>
    <w:pPr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sz w:val="22"/>
      <w:szCs w:val="22"/>
      <w:lang w:eastAsia="it-IT" w:bidi="ar-SA"/>
    </w:rPr>
  </w:style>
  <w:style w:type="paragraph" w:customStyle="1" w:styleId="font6">
    <w:name w:val="font6"/>
    <w:basedOn w:val="Normale"/>
    <w:rsid w:val="00424E68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  <w:lang w:eastAsia="it-IT" w:bidi="ar-SA"/>
    </w:rPr>
  </w:style>
  <w:style w:type="paragraph" w:customStyle="1" w:styleId="font7">
    <w:name w:val="font7"/>
    <w:basedOn w:val="Normale"/>
    <w:rsid w:val="00424E68"/>
    <w:pPr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sz w:val="20"/>
      <w:szCs w:val="20"/>
      <w:lang w:eastAsia="it-IT" w:bidi="ar-SA"/>
    </w:rPr>
  </w:style>
  <w:style w:type="paragraph" w:customStyle="1" w:styleId="xl65">
    <w:name w:val="xl65"/>
    <w:basedOn w:val="Normale"/>
    <w:rsid w:val="00424E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66">
    <w:name w:val="xl66"/>
    <w:basedOn w:val="Normale"/>
    <w:rsid w:val="00424E68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67">
    <w:name w:val="xl67"/>
    <w:basedOn w:val="Normale"/>
    <w:rsid w:val="00424E68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68">
    <w:name w:val="xl6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69">
    <w:name w:val="xl6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70">
    <w:name w:val="xl7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71">
    <w:name w:val="xl7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72">
    <w:name w:val="xl72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73">
    <w:name w:val="xl7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74">
    <w:name w:val="xl7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75">
    <w:name w:val="xl7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76">
    <w:name w:val="xl7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77">
    <w:name w:val="xl77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78">
    <w:name w:val="xl7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79">
    <w:name w:val="xl7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80">
    <w:name w:val="xl8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81">
    <w:name w:val="xl8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82">
    <w:name w:val="xl82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83">
    <w:name w:val="xl8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84">
    <w:name w:val="xl8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85">
    <w:name w:val="xl8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86">
    <w:name w:val="xl8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87">
    <w:name w:val="xl87"/>
    <w:basedOn w:val="Normale"/>
    <w:rsid w:val="00424E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88">
    <w:name w:val="xl8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u w:val="single"/>
      <w:lang w:eastAsia="it-IT" w:bidi="ar-SA"/>
    </w:rPr>
  </w:style>
  <w:style w:type="paragraph" w:customStyle="1" w:styleId="xl89">
    <w:name w:val="xl8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u w:val="single"/>
      <w:lang w:eastAsia="it-IT" w:bidi="ar-SA"/>
    </w:rPr>
  </w:style>
  <w:style w:type="paragraph" w:customStyle="1" w:styleId="xl90">
    <w:name w:val="xl90"/>
    <w:basedOn w:val="Normale"/>
    <w:rsid w:val="00424E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91">
    <w:name w:val="xl91"/>
    <w:basedOn w:val="Normale"/>
    <w:rsid w:val="00424E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92">
    <w:name w:val="xl92"/>
    <w:basedOn w:val="Normale"/>
    <w:rsid w:val="00424E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93">
    <w:name w:val="xl9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94">
    <w:name w:val="xl9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95">
    <w:name w:val="xl9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96">
    <w:name w:val="xl9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97">
    <w:name w:val="xl97"/>
    <w:basedOn w:val="Normale"/>
    <w:rsid w:val="00424E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98">
    <w:name w:val="xl9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99">
    <w:name w:val="xl9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00">
    <w:name w:val="xl10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01">
    <w:name w:val="xl10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02">
    <w:name w:val="xl102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03">
    <w:name w:val="xl10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u w:val="single"/>
      <w:lang w:eastAsia="it-IT" w:bidi="ar-SA"/>
    </w:rPr>
  </w:style>
  <w:style w:type="paragraph" w:customStyle="1" w:styleId="xl104">
    <w:name w:val="xl104"/>
    <w:basedOn w:val="Normale"/>
    <w:rsid w:val="00424E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05">
    <w:name w:val="xl105"/>
    <w:basedOn w:val="Normale"/>
    <w:rsid w:val="00424E68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06">
    <w:name w:val="xl10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07">
    <w:name w:val="xl107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08">
    <w:name w:val="xl10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09">
    <w:name w:val="xl10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10">
    <w:name w:val="xl11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11">
    <w:name w:val="xl11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12">
    <w:name w:val="xl112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13">
    <w:name w:val="xl11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14">
    <w:name w:val="xl11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15">
    <w:name w:val="xl11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16">
    <w:name w:val="xl11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17">
    <w:name w:val="xl117"/>
    <w:basedOn w:val="Normale"/>
    <w:rsid w:val="00424E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18">
    <w:name w:val="xl118"/>
    <w:basedOn w:val="Normale"/>
    <w:rsid w:val="00424E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19">
    <w:name w:val="xl119"/>
    <w:basedOn w:val="Normale"/>
    <w:rsid w:val="00424E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20">
    <w:name w:val="xl12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21">
    <w:name w:val="xl12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22">
    <w:name w:val="xl122"/>
    <w:basedOn w:val="Normale"/>
    <w:rsid w:val="00424E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u w:val="single"/>
      <w:lang w:eastAsia="it-IT" w:bidi="ar-SA"/>
    </w:rPr>
  </w:style>
  <w:style w:type="paragraph" w:customStyle="1" w:styleId="xl123">
    <w:name w:val="xl123"/>
    <w:basedOn w:val="Normale"/>
    <w:rsid w:val="00424E68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24">
    <w:name w:val="xl12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25">
    <w:name w:val="xl12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26">
    <w:name w:val="xl12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27">
    <w:name w:val="xl127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28">
    <w:name w:val="xl12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CC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29">
    <w:name w:val="xl12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30">
    <w:name w:val="xl13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1">
    <w:name w:val="xl13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32">
    <w:name w:val="xl132"/>
    <w:basedOn w:val="Normale"/>
    <w:rsid w:val="00424E68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3">
    <w:name w:val="xl133"/>
    <w:basedOn w:val="Normale"/>
    <w:rsid w:val="00424E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4">
    <w:name w:val="xl134"/>
    <w:basedOn w:val="Normale"/>
    <w:rsid w:val="00424E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5">
    <w:name w:val="xl135"/>
    <w:basedOn w:val="Normale"/>
    <w:rsid w:val="00424E68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6">
    <w:name w:val="xl13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7">
    <w:name w:val="xl137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38">
    <w:name w:val="xl13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39">
    <w:name w:val="xl13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40">
    <w:name w:val="xl14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41">
    <w:name w:val="xl14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42">
    <w:name w:val="xl142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lang w:eastAsia="it-IT" w:bidi="ar-SA"/>
    </w:rPr>
  </w:style>
  <w:style w:type="paragraph" w:customStyle="1" w:styleId="xl143">
    <w:name w:val="xl14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0000"/>
      <w:lang w:eastAsia="it-IT" w:bidi="ar-SA"/>
    </w:rPr>
  </w:style>
  <w:style w:type="paragraph" w:customStyle="1" w:styleId="xl144">
    <w:name w:val="xl14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0000"/>
      <w:lang w:eastAsia="it-IT" w:bidi="ar-SA"/>
    </w:rPr>
  </w:style>
  <w:style w:type="paragraph" w:customStyle="1" w:styleId="xl145">
    <w:name w:val="xl14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lang w:eastAsia="it-IT" w:bidi="ar-SA"/>
    </w:rPr>
  </w:style>
  <w:style w:type="paragraph" w:customStyle="1" w:styleId="xl146">
    <w:name w:val="xl146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47">
    <w:name w:val="xl147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48">
    <w:name w:val="xl148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u w:val="single"/>
      <w:lang w:eastAsia="it-IT" w:bidi="ar-SA"/>
    </w:rPr>
  </w:style>
  <w:style w:type="paragraph" w:customStyle="1" w:styleId="xl149">
    <w:name w:val="xl149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0000"/>
      <w:lang w:eastAsia="it-IT" w:bidi="ar-SA"/>
    </w:rPr>
  </w:style>
  <w:style w:type="paragraph" w:customStyle="1" w:styleId="xl150">
    <w:name w:val="xl150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51">
    <w:name w:val="xl151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52">
    <w:name w:val="xl152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lang w:eastAsia="it-IT" w:bidi="ar-SA"/>
    </w:rPr>
  </w:style>
  <w:style w:type="paragraph" w:customStyle="1" w:styleId="xl153">
    <w:name w:val="xl153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xl154">
    <w:name w:val="xl154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0000"/>
      <w:lang w:eastAsia="it-IT" w:bidi="ar-SA"/>
    </w:rPr>
  </w:style>
  <w:style w:type="paragraph" w:customStyle="1" w:styleId="xl155">
    <w:name w:val="xl155"/>
    <w:basedOn w:val="Normale"/>
    <w:rsid w:val="00424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Times New Roman" w:hAnsi="Times New Roman" w:cs="Times New Roman"/>
      <w:color w:val="0000FF"/>
      <w:u w:val="single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4</TotalTime>
  <Pages>17</Pages>
  <Words>1888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cp:lastPrinted>2021-09-22T06:23:00Z</cp:lastPrinted>
  <dcterms:created xsi:type="dcterms:W3CDTF">2025-01-20T11:52:00Z</dcterms:created>
  <dcterms:modified xsi:type="dcterms:W3CDTF">2026-01-19T08:02:00Z</dcterms:modified>
</cp:coreProperties>
</file>