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E54" w:rsidRPr="00D76970" w:rsidRDefault="00BC0223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Erice,</w:t>
      </w:r>
      <w:r w:rsidR="004A766E" w:rsidRPr="00D76970">
        <w:rPr>
          <w:rFonts w:ascii="Times New Roman" w:hAnsi="Times New Roman" w:cs="Times New Roman"/>
          <w:sz w:val="22"/>
          <w:szCs w:val="22"/>
        </w:rPr>
        <w:t>04</w:t>
      </w:r>
      <w:r w:rsidRPr="00D76970">
        <w:rPr>
          <w:rFonts w:ascii="Times New Roman" w:hAnsi="Times New Roman" w:cs="Times New Roman"/>
          <w:sz w:val="22"/>
          <w:szCs w:val="22"/>
        </w:rPr>
        <w:t>/01</w:t>
      </w:r>
      <w:r w:rsidR="00A26ABD" w:rsidRPr="00D76970">
        <w:rPr>
          <w:rFonts w:ascii="Times New Roman" w:hAnsi="Times New Roman" w:cs="Times New Roman"/>
          <w:sz w:val="22"/>
          <w:szCs w:val="22"/>
        </w:rPr>
        <w:t>/</w:t>
      </w:r>
      <w:r w:rsidRPr="00D76970">
        <w:rPr>
          <w:rFonts w:ascii="Times New Roman" w:hAnsi="Times New Roman" w:cs="Times New Roman"/>
          <w:sz w:val="22"/>
          <w:szCs w:val="22"/>
        </w:rPr>
        <w:t>/202</w:t>
      </w:r>
      <w:r w:rsidR="004A766E" w:rsidRPr="00D76970">
        <w:rPr>
          <w:rFonts w:ascii="Times New Roman" w:hAnsi="Times New Roman" w:cs="Times New Roman"/>
          <w:sz w:val="22"/>
          <w:szCs w:val="22"/>
        </w:rPr>
        <w:t>4</w:t>
      </w:r>
      <w:r w:rsidR="000320C5" w:rsidRPr="00D7697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76970" w:rsidRPr="00D76970" w:rsidRDefault="00D76970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377E54" w:rsidRPr="00D76970" w:rsidRDefault="00F0661D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A tutti i docenti</w:t>
      </w:r>
    </w:p>
    <w:p w:rsidR="00B2650A" w:rsidRPr="00D76970" w:rsidRDefault="00B2650A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Al personale educativo</w:t>
      </w:r>
    </w:p>
    <w:p w:rsidR="00F0661D" w:rsidRPr="00D76970" w:rsidRDefault="00F0661D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Agli alunni e ai genitori degli alunni</w:t>
      </w:r>
    </w:p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E p.c. DSGA</w:t>
      </w:r>
    </w:p>
    <w:p w:rsidR="00103F05" w:rsidRPr="00D76970" w:rsidRDefault="00103F05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735326" w:rsidRPr="00D76970" w:rsidRDefault="00103F05" w:rsidP="00103F05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76970">
        <w:rPr>
          <w:rFonts w:ascii="Times New Roman" w:hAnsi="Times New Roman" w:cs="Times New Roman"/>
          <w:b/>
          <w:sz w:val="22"/>
          <w:szCs w:val="22"/>
        </w:rPr>
        <w:t>Oggetto: Convocazione dei Consigli di Classe</w:t>
      </w:r>
    </w:p>
    <w:p w:rsidR="00103F05" w:rsidRPr="00D76970" w:rsidRDefault="00103F05" w:rsidP="00103F05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03F05" w:rsidRPr="00D76970" w:rsidRDefault="000320C5" w:rsidP="00103F05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I Consigli  di Classe sono convocati</w:t>
      </w:r>
      <w:r w:rsidR="00103F05" w:rsidRPr="00D76970">
        <w:rPr>
          <w:rFonts w:ascii="Times New Roman" w:hAnsi="Times New Roman" w:cs="Times New Roman"/>
          <w:sz w:val="22"/>
          <w:szCs w:val="22"/>
        </w:rPr>
        <w:t xml:space="preserve"> secondo il calendario di s</w:t>
      </w:r>
      <w:r w:rsidRPr="00D76970">
        <w:rPr>
          <w:rFonts w:ascii="Times New Roman" w:hAnsi="Times New Roman" w:cs="Times New Roman"/>
          <w:sz w:val="22"/>
          <w:szCs w:val="22"/>
        </w:rPr>
        <w:t>eguito allegato, per trattare i seguenti punti all’</w:t>
      </w:r>
      <w:r w:rsidR="00103F05" w:rsidRPr="00D76970">
        <w:rPr>
          <w:rFonts w:ascii="Times New Roman" w:hAnsi="Times New Roman" w:cs="Times New Roman"/>
          <w:sz w:val="22"/>
          <w:szCs w:val="22"/>
        </w:rPr>
        <w:t>ordine del giorno:</w:t>
      </w:r>
    </w:p>
    <w:p w:rsidR="00103F05" w:rsidRPr="00D76970" w:rsidRDefault="00103F05" w:rsidP="00103F05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03F05" w:rsidRPr="00D76970" w:rsidRDefault="00103F05" w:rsidP="00103F05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76970">
        <w:rPr>
          <w:sz w:val="22"/>
          <w:szCs w:val="22"/>
        </w:rPr>
        <w:t>1.Scrutini primo quadrimestre</w:t>
      </w:r>
    </w:p>
    <w:p w:rsidR="00103F05" w:rsidRPr="00D76970" w:rsidRDefault="00103F05" w:rsidP="00103F05">
      <w:pPr>
        <w:pStyle w:val="Paragrafoelenco"/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76970">
        <w:rPr>
          <w:sz w:val="22"/>
          <w:szCs w:val="22"/>
        </w:rPr>
        <w:t>2.Verifica recupero  PFI</w:t>
      </w:r>
    </w:p>
    <w:p w:rsidR="00BC0223" w:rsidRPr="00D76970" w:rsidRDefault="00BC0223" w:rsidP="00BC0223">
      <w:pPr>
        <w:tabs>
          <w:tab w:val="left" w:pos="1781"/>
          <w:tab w:val="right" w:pos="963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3. Esito verifiche per gli studenti provenienti da altri istituti dal II anno in poi.</w:t>
      </w:r>
    </w:p>
    <w:p w:rsidR="004A766E" w:rsidRPr="00D76970" w:rsidRDefault="00D76970" w:rsidP="00BC0223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BC0223" w:rsidRPr="00D76970">
        <w:rPr>
          <w:rFonts w:ascii="Times New Roman" w:hAnsi="Times New Roman" w:cs="Times New Roman"/>
          <w:sz w:val="22"/>
          <w:szCs w:val="22"/>
        </w:rPr>
        <w:t>4</w:t>
      </w:r>
      <w:r w:rsidR="00103F05" w:rsidRPr="00D76970">
        <w:rPr>
          <w:rFonts w:ascii="Times New Roman" w:hAnsi="Times New Roman" w:cs="Times New Roman"/>
          <w:sz w:val="22"/>
          <w:szCs w:val="22"/>
        </w:rPr>
        <w:t>.</w:t>
      </w:r>
      <w:r w:rsidR="0067013A" w:rsidRPr="00D76970">
        <w:rPr>
          <w:rFonts w:ascii="Times New Roman" w:hAnsi="Times New Roman" w:cs="Times New Roman"/>
          <w:sz w:val="22"/>
          <w:szCs w:val="22"/>
        </w:rPr>
        <w:t xml:space="preserve"> Nomina  commissari interni Esami di Stato</w:t>
      </w:r>
    </w:p>
    <w:p w:rsidR="00BC0223" w:rsidRPr="00D76970" w:rsidRDefault="00D76970" w:rsidP="00BC0223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A766E" w:rsidRPr="00D76970">
        <w:rPr>
          <w:rFonts w:ascii="Times New Roman" w:hAnsi="Times New Roman" w:cs="Times New Roman"/>
          <w:sz w:val="22"/>
          <w:szCs w:val="22"/>
        </w:rPr>
        <w:t xml:space="preserve">5. Prove equipollenti alunni diversamente abili classi quinte </w:t>
      </w:r>
      <w:r w:rsidR="00BC0223" w:rsidRPr="00D76970">
        <w:rPr>
          <w:rFonts w:ascii="Times New Roman" w:hAnsi="Times New Roman" w:cs="Times New Roman"/>
          <w:sz w:val="22"/>
          <w:szCs w:val="22"/>
        </w:rPr>
        <w:tab/>
      </w:r>
    </w:p>
    <w:p w:rsidR="00E237EE" w:rsidRPr="00D76970" w:rsidRDefault="00E237EE" w:rsidP="00103F05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:rsidR="00F829CF" w:rsidRPr="00D76970" w:rsidRDefault="00B97EE6" w:rsidP="0059351A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I</w:t>
      </w:r>
      <w:r w:rsidR="003572AA" w:rsidRPr="00D76970">
        <w:rPr>
          <w:rFonts w:ascii="Times New Roman" w:hAnsi="Times New Roman" w:cs="Times New Roman"/>
          <w:sz w:val="22"/>
          <w:szCs w:val="22"/>
        </w:rPr>
        <w:t xml:space="preserve"> docenti impegnati in altre sedi</w:t>
      </w:r>
      <w:r w:rsidRPr="00D76970">
        <w:rPr>
          <w:rFonts w:ascii="Times New Roman" w:hAnsi="Times New Roman" w:cs="Times New Roman"/>
          <w:sz w:val="22"/>
          <w:szCs w:val="22"/>
        </w:rPr>
        <w:t xml:space="preserve"> avranno cura di comunicarlo alla segreteria docenti.</w:t>
      </w:r>
    </w:p>
    <w:p w:rsidR="00377E54" w:rsidRPr="00D76970" w:rsidRDefault="00F829CF" w:rsidP="00CC08DF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ab/>
      </w:r>
    </w:p>
    <w:p w:rsidR="00377E54" w:rsidRPr="00D76970" w:rsidRDefault="00377E54" w:rsidP="0059351A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CALENDARIO DEI C.d.C.</w:t>
      </w:r>
    </w:p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Lunedì 29.01.2024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103F05" w:rsidRPr="00D76970" w:rsidTr="00181D62"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A</w:t>
            </w:r>
          </w:p>
        </w:tc>
      </w:tr>
      <w:tr w:rsidR="00103F05" w:rsidRPr="00D76970" w:rsidTr="00181D62"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103F05" w:rsidRPr="00D76970" w:rsidRDefault="00735326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A</w:t>
            </w:r>
          </w:p>
        </w:tc>
      </w:tr>
      <w:tr w:rsidR="00103F05" w:rsidRPr="00D76970" w:rsidTr="00181D62"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A</w:t>
            </w:r>
          </w:p>
        </w:tc>
      </w:tr>
      <w:tr w:rsidR="00103F05" w:rsidRPr="00D76970" w:rsidTr="00181D62">
        <w:tc>
          <w:tcPr>
            <w:tcW w:w="4814" w:type="dxa"/>
          </w:tcPr>
          <w:p w:rsidR="00103F05" w:rsidRPr="00D76970" w:rsidRDefault="00103F0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103F05" w:rsidRPr="00D76970" w:rsidRDefault="00735326" w:rsidP="00735326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IV A </w:t>
            </w:r>
          </w:p>
        </w:tc>
      </w:tr>
    </w:tbl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FD7FDB" w:rsidRPr="00D76970" w:rsidTr="00181D62">
        <w:tc>
          <w:tcPr>
            <w:tcW w:w="9628" w:type="dxa"/>
            <w:gridSpan w:val="2"/>
          </w:tcPr>
          <w:p w:rsidR="00FD7FDB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Martedì 30.01.2024</w:t>
            </w:r>
          </w:p>
        </w:tc>
      </w:tr>
      <w:tr w:rsidR="00FD7FDB" w:rsidRPr="00D76970" w:rsidTr="00181D62">
        <w:tc>
          <w:tcPr>
            <w:tcW w:w="4814" w:type="dxa"/>
          </w:tcPr>
          <w:p w:rsidR="00FD7FDB" w:rsidRPr="00D76970" w:rsidRDefault="00FD7FDB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FD7FDB" w:rsidRPr="00D76970" w:rsidRDefault="00FD7FDB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5D679A" w:rsidRPr="00D76970" w:rsidTr="00181D62"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I B  </w:t>
            </w:r>
          </w:p>
        </w:tc>
      </w:tr>
      <w:tr w:rsidR="005D679A" w:rsidRPr="00D76970" w:rsidTr="00181D62"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B</w:t>
            </w:r>
          </w:p>
        </w:tc>
      </w:tr>
      <w:tr w:rsidR="005D679A" w:rsidRPr="00D76970" w:rsidTr="00181D62"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B</w:t>
            </w:r>
          </w:p>
        </w:tc>
      </w:tr>
      <w:tr w:rsidR="005D679A" w:rsidRPr="00D76970" w:rsidTr="00181D62"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5D679A" w:rsidRPr="00D76970" w:rsidRDefault="005D679A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IV B</w:t>
            </w:r>
          </w:p>
        </w:tc>
      </w:tr>
    </w:tbl>
    <w:p w:rsidR="00FD7FDB" w:rsidRPr="00D76970" w:rsidRDefault="00FD7FDB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D7697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Mercoledì 31.0</w:t>
            </w:r>
            <w:r w:rsidR="00D76970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765C3F" w:rsidRPr="00D76970" w:rsidTr="00181D62">
        <w:tc>
          <w:tcPr>
            <w:tcW w:w="4814" w:type="dxa"/>
          </w:tcPr>
          <w:p w:rsidR="00765C3F" w:rsidRPr="00D76970" w:rsidRDefault="00765C3F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765C3F" w:rsidRPr="00D76970" w:rsidRDefault="00765C3F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C</w:t>
            </w:r>
          </w:p>
        </w:tc>
      </w:tr>
      <w:tr w:rsidR="009967D5" w:rsidRPr="00D76970" w:rsidTr="00181D62">
        <w:tc>
          <w:tcPr>
            <w:tcW w:w="4814" w:type="dxa"/>
          </w:tcPr>
          <w:p w:rsidR="009967D5" w:rsidRPr="00D76970" w:rsidRDefault="009967D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16,00 -  alle 17,00</w:t>
            </w:r>
          </w:p>
        </w:tc>
        <w:tc>
          <w:tcPr>
            <w:tcW w:w="4814" w:type="dxa"/>
          </w:tcPr>
          <w:p w:rsidR="009967D5" w:rsidRPr="00D76970" w:rsidRDefault="009967D5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H</w:t>
            </w:r>
          </w:p>
        </w:tc>
      </w:tr>
      <w:tr w:rsidR="00765C3F" w:rsidRPr="00D76970" w:rsidTr="00181D62">
        <w:tc>
          <w:tcPr>
            <w:tcW w:w="4814" w:type="dxa"/>
          </w:tcPr>
          <w:p w:rsidR="00765C3F" w:rsidRPr="00D76970" w:rsidRDefault="00421C20" w:rsidP="009967D5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 w:rsidR="009967D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  -  alle 1</w:t>
            </w:r>
            <w:r w:rsidR="009967D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4814" w:type="dxa"/>
          </w:tcPr>
          <w:p w:rsidR="00765C3F" w:rsidRPr="00D76970" w:rsidRDefault="00A62C72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H</w:t>
            </w:r>
          </w:p>
        </w:tc>
      </w:tr>
      <w:tr w:rsidR="00765C3F" w:rsidRPr="00D76970" w:rsidTr="00181D62">
        <w:tc>
          <w:tcPr>
            <w:tcW w:w="4814" w:type="dxa"/>
          </w:tcPr>
          <w:p w:rsidR="00765C3F" w:rsidRPr="00D76970" w:rsidRDefault="00765C3F" w:rsidP="009967D5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 w:rsidR="009967D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 – alle 1</w:t>
            </w:r>
            <w:r w:rsidR="009967D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4814" w:type="dxa"/>
          </w:tcPr>
          <w:p w:rsidR="00765C3F" w:rsidRPr="00D76970" w:rsidRDefault="00765C3F" w:rsidP="00A62C7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III </w:t>
            </w:r>
            <w:r w:rsidR="00A62C72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</w:tbl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Giovedì 01.02.2024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D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D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377E54" w:rsidRPr="00D76970" w:rsidRDefault="00A62C72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III</w:t>
            </w:r>
            <w:r w:rsidR="00A269FA"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 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/F</w:t>
            </w:r>
          </w:p>
        </w:tc>
      </w:tr>
      <w:tr w:rsidR="00A62C72" w:rsidRPr="00D76970" w:rsidTr="00181D62">
        <w:tc>
          <w:tcPr>
            <w:tcW w:w="4814" w:type="dxa"/>
          </w:tcPr>
          <w:p w:rsidR="00A62C72" w:rsidRPr="00D76970" w:rsidRDefault="00A62C72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Dalle 18,00 – alle 19,00</w:t>
            </w:r>
          </w:p>
        </w:tc>
        <w:tc>
          <w:tcPr>
            <w:tcW w:w="4814" w:type="dxa"/>
          </w:tcPr>
          <w:p w:rsidR="00A62C72" w:rsidRPr="00D76970" w:rsidRDefault="00A62C72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IV D</w:t>
            </w:r>
          </w:p>
        </w:tc>
      </w:tr>
      <w:tr w:rsidR="009967D5" w:rsidRPr="00D76970" w:rsidTr="00181D62">
        <w:tc>
          <w:tcPr>
            <w:tcW w:w="4814" w:type="dxa"/>
          </w:tcPr>
          <w:p w:rsidR="009967D5" w:rsidRDefault="009967D5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19,00 – alle 20,00</w:t>
            </w:r>
          </w:p>
        </w:tc>
        <w:tc>
          <w:tcPr>
            <w:tcW w:w="4814" w:type="dxa"/>
          </w:tcPr>
          <w:p w:rsidR="009967D5" w:rsidRPr="00D76970" w:rsidRDefault="009967D5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FP</w:t>
            </w:r>
          </w:p>
        </w:tc>
      </w:tr>
    </w:tbl>
    <w:p w:rsidR="00D76970" w:rsidRPr="00D76970" w:rsidRDefault="00D76970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Venerdì 02.02.2024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E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E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E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IV E</w:t>
            </w:r>
          </w:p>
        </w:tc>
      </w:tr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Lunedì 05.02.2024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B061FD" w:rsidRPr="00D76970" w:rsidTr="00181D62"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G</w:t>
            </w:r>
          </w:p>
        </w:tc>
      </w:tr>
      <w:tr w:rsidR="00B061FD" w:rsidRPr="00D76970" w:rsidTr="00181D62"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G</w:t>
            </w:r>
          </w:p>
        </w:tc>
      </w:tr>
      <w:tr w:rsidR="00B061FD" w:rsidRPr="00D76970" w:rsidTr="00181D62"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G</w:t>
            </w:r>
          </w:p>
        </w:tc>
      </w:tr>
      <w:tr w:rsidR="00B061FD" w:rsidRPr="00D76970" w:rsidTr="00181D62"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B061FD" w:rsidRPr="00D76970" w:rsidRDefault="00B061F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IV G </w:t>
            </w:r>
          </w:p>
        </w:tc>
      </w:tr>
    </w:tbl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Martedì 06.02.2024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7739BD" w:rsidRPr="00D76970" w:rsidTr="00181D62"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LE</w:t>
            </w:r>
          </w:p>
        </w:tc>
      </w:tr>
      <w:tr w:rsidR="007739BD" w:rsidRPr="00D76970" w:rsidTr="00181D62"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 LE</w:t>
            </w:r>
          </w:p>
        </w:tc>
      </w:tr>
      <w:tr w:rsidR="007739BD" w:rsidRPr="00D76970" w:rsidTr="00181D62"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III LE</w:t>
            </w:r>
          </w:p>
        </w:tc>
      </w:tr>
      <w:tr w:rsidR="007739BD" w:rsidRPr="00D76970" w:rsidTr="00181D62">
        <w:tc>
          <w:tcPr>
            <w:tcW w:w="4814" w:type="dxa"/>
          </w:tcPr>
          <w:p w:rsidR="007739BD" w:rsidRPr="00D76970" w:rsidRDefault="007739BD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7739BD" w:rsidRPr="00D76970" w:rsidRDefault="00421C2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 CE</w:t>
            </w:r>
          </w:p>
        </w:tc>
      </w:tr>
    </w:tbl>
    <w:p w:rsidR="00377E54" w:rsidRPr="00D76970" w:rsidRDefault="00377E54" w:rsidP="00377E54">
      <w:pPr>
        <w:tabs>
          <w:tab w:val="left" w:pos="1781"/>
          <w:tab w:val="right" w:pos="96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377E54" w:rsidRPr="00D76970" w:rsidTr="00181D62">
        <w:tc>
          <w:tcPr>
            <w:tcW w:w="9628" w:type="dxa"/>
            <w:gridSpan w:val="2"/>
          </w:tcPr>
          <w:p w:rsidR="00377E54" w:rsidRPr="00D76970" w:rsidRDefault="0071234E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Mercoledì 07.02.2024</w:t>
            </w:r>
          </w:p>
        </w:tc>
      </w:tr>
      <w:tr w:rsidR="00377E54" w:rsidRPr="00D76970" w:rsidTr="00181D62"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377E54" w:rsidRPr="00D76970" w:rsidRDefault="00377E54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16,00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4B6BCC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16,00 – alle 17,00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IV CSE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4B6BCC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  - 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 CE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4B6BCC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 – 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V CE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4B6BCC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,00 – alle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4814" w:type="dxa"/>
          </w:tcPr>
          <w:p w:rsidR="002709F8" w:rsidRPr="00D76970" w:rsidRDefault="002709F8" w:rsidP="007739B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VPE</w:t>
            </w:r>
          </w:p>
        </w:tc>
      </w:tr>
      <w:tr w:rsidR="002709F8" w:rsidRPr="00D76970" w:rsidTr="00181D62">
        <w:tc>
          <w:tcPr>
            <w:tcW w:w="9628" w:type="dxa"/>
            <w:gridSpan w:val="2"/>
          </w:tcPr>
          <w:p w:rsidR="002709F8" w:rsidRPr="00D76970" w:rsidRDefault="002709F8" w:rsidP="007739B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09F8" w:rsidRPr="00D76970" w:rsidTr="00181D62">
        <w:tc>
          <w:tcPr>
            <w:tcW w:w="9628" w:type="dxa"/>
            <w:gridSpan w:val="2"/>
          </w:tcPr>
          <w:p w:rsidR="002709F8" w:rsidRPr="00D76970" w:rsidRDefault="002709F8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Giovedì 08</w:t>
            </w: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.02.2024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2709F8" w:rsidRPr="00D76970" w:rsidRDefault="002709F8" w:rsidP="00765C3F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III T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2709F8" w:rsidRPr="00D76970" w:rsidRDefault="002709F8" w:rsidP="00421C2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IV T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2709F8" w:rsidRPr="00D76970" w:rsidRDefault="002709F8" w:rsidP="00421C2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 V T 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2709F8" w:rsidRPr="00D76970" w:rsidRDefault="002709F8" w:rsidP="00421C2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19,00 – alle 20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4814" w:type="dxa"/>
          </w:tcPr>
          <w:p w:rsidR="002709F8" w:rsidRPr="00D76970" w:rsidRDefault="002709F8" w:rsidP="00604C9A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V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</w:p>
        </w:tc>
      </w:tr>
      <w:tr w:rsidR="002709F8" w:rsidRPr="00D76970" w:rsidTr="00181D62">
        <w:tc>
          <w:tcPr>
            <w:tcW w:w="9628" w:type="dxa"/>
            <w:gridSpan w:val="2"/>
          </w:tcPr>
          <w:p w:rsidR="002709F8" w:rsidRPr="00D76970" w:rsidRDefault="002709F8" w:rsidP="00421C20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09F8" w:rsidRPr="00D76970" w:rsidTr="00181D62">
        <w:tc>
          <w:tcPr>
            <w:tcW w:w="9628" w:type="dxa"/>
            <w:gridSpan w:val="2"/>
          </w:tcPr>
          <w:p w:rsidR="002709F8" w:rsidRPr="00D76970" w:rsidRDefault="002709F8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Venerdì 09.02.2024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15,00 – alle 16.00</w:t>
            </w:r>
          </w:p>
        </w:tc>
        <w:tc>
          <w:tcPr>
            <w:tcW w:w="4814" w:type="dxa"/>
          </w:tcPr>
          <w:p w:rsidR="002709F8" w:rsidRPr="00D76970" w:rsidRDefault="002709F8" w:rsidP="007739B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V B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16.00 – alle 17.00</w:t>
            </w:r>
          </w:p>
        </w:tc>
        <w:tc>
          <w:tcPr>
            <w:tcW w:w="4814" w:type="dxa"/>
          </w:tcPr>
          <w:p w:rsidR="002709F8" w:rsidRPr="00D76970" w:rsidRDefault="002709F8" w:rsidP="0071234E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V D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17,00 – alle 18,00</w:t>
            </w:r>
          </w:p>
        </w:tc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V G</w:t>
            </w:r>
          </w:p>
        </w:tc>
      </w:tr>
      <w:tr w:rsidR="002709F8" w:rsidRPr="00D76970" w:rsidTr="00181D62">
        <w:tc>
          <w:tcPr>
            <w:tcW w:w="4814" w:type="dxa"/>
          </w:tcPr>
          <w:p w:rsidR="002709F8" w:rsidRPr="00D76970" w:rsidRDefault="002709F8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2709F8" w:rsidRPr="00D76970" w:rsidRDefault="002709F8" w:rsidP="007739BD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V I</w:t>
            </w:r>
          </w:p>
        </w:tc>
      </w:tr>
    </w:tbl>
    <w:p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9967D5" w:rsidRDefault="009967D5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9967D5" w:rsidRPr="00D76970" w:rsidRDefault="009967D5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D76970" w:rsidRPr="00D76970" w:rsidTr="00181D62">
        <w:tc>
          <w:tcPr>
            <w:tcW w:w="9628" w:type="dxa"/>
            <w:gridSpan w:val="2"/>
          </w:tcPr>
          <w:p w:rsidR="00D76970" w:rsidRPr="00D76970" w:rsidRDefault="007221F8" w:rsidP="00A62C7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Lune</w:t>
            </w:r>
            <w:r w:rsidR="00D76970"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dì 1</w:t>
            </w:r>
            <w:r w:rsidR="00A62C72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D76970"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.02.2024</w:t>
            </w:r>
          </w:p>
        </w:tc>
      </w:tr>
      <w:tr w:rsidR="00D76970" w:rsidRPr="00D76970" w:rsidTr="00181D62"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ORA</w:t>
            </w:r>
          </w:p>
        </w:tc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</w:tc>
      </w:tr>
      <w:tr w:rsidR="00D76970" w:rsidRPr="00D76970" w:rsidTr="00181D62"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14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.00 – alle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 w:hint="eastAsia"/>
                <w:sz w:val="22"/>
                <w:szCs w:val="22"/>
              </w:rPr>
              <w:t>Primo biennio serale</w:t>
            </w:r>
          </w:p>
        </w:tc>
      </w:tr>
      <w:tr w:rsidR="00D76970" w:rsidRPr="00D76970" w:rsidTr="00181D62"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Dalle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 – 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Secondo</w:t>
            </w:r>
            <w:r w:rsidRPr="00D76970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biennio serale</w:t>
            </w:r>
          </w:p>
        </w:tc>
      </w:tr>
      <w:tr w:rsidR="00D76970" w:rsidRPr="00D76970" w:rsidTr="00181D62"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Dalle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.00 – alle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Quinta A serale</w:t>
            </w:r>
          </w:p>
        </w:tc>
      </w:tr>
      <w:tr w:rsidR="00D76970" w:rsidRPr="00D76970" w:rsidTr="00181D62"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 xml:space="preserve">Dalle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.00 – alle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4814" w:type="dxa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sz w:val="22"/>
                <w:szCs w:val="22"/>
              </w:rPr>
              <w:t>Quinta B serale</w:t>
            </w:r>
          </w:p>
        </w:tc>
      </w:tr>
      <w:tr w:rsidR="00A62C72" w:rsidRPr="00D76970" w:rsidTr="00181D62">
        <w:tc>
          <w:tcPr>
            <w:tcW w:w="4814" w:type="dxa"/>
          </w:tcPr>
          <w:p w:rsidR="00A62C72" w:rsidRPr="00D76970" w:rsidRDefault="00A62C72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18,00 – alle 19,00</w:t>
            </w:r>
          </w:p>
        </w:tc>
        <w:tc>
          <w:tcPr>
            <w:tcW w:w="4814" w:type="dxa"/>
          </w:tcPr>
          <w:p w:rsidR="00A62C72" w:rsidRPr="00D76970" w:rsidRDefault="00A62C72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Sede carceraria</w:t>
            </w:r>
          </w:p>
        </w:tc>
      </w:tr>
      <w:tr w:rsidR="00D76970" w:rsidRPr="00D76970" w:rsidTr="00181D62">
        <w:tc>
          <w:tcPr>
            <w:tcW w:w="9628" w:type="dxa"/>
            <w:gridSpan w:val="2"/>
          </w:tcPr>
          <w:p w:rsidR="00D76970" w:rsidRPr="00D76970" w:rsidRDefault="00D76970" w:rsidP="00181D62">
            <w:pPr>
              <w:tabs>
                <w:tab w:val="left" w:pos="1781"/>
                <w:tab w:val="right" w:pos="9638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6970">
              <w:rPr>
                <w:rFonts w:ascii="Times New Roman" w:hAnsi="Times New Roman" w:cs="Times New Roman"/>
                <w:b/>
                <w:sz w:val="22"/>
                <w:szCs w:val="22"/>
              </w:rPr>
              <w:t>Le lezioni del corso serale inizieranno alle ore 18.30</w:t>
            </w:r>
          </w:p>
        </w:tc>
      </w:tr>
    </w:tbl>
    <w:p w:rsidR="00A269FA" w:rsidRDefault="00A269FA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D76970" w:rsidRPr="00D76970" w:rsidRDefault="00D76970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  <w:szCs w:val="22"/>
        </w:rPr>
      </w:pPr>
    </w:p>
    <w:p w:rsidR="00910B0C" w:rsidRPr="00D76970" w:rsidRDefault="001A3727" w:rsidP="00910B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La</w:t>
      </w:r>
      <w:r w:rsidR="00910B0C" w:rsidRPr="00D76970">
        <w:rPr>
          <w:rFonts w:ascii="Times New Roman" w:hAnsi="Times New Roman" w:cs="Times New Roman"/>
          <w:sz w:val="22"/>
          <w:szCs w:val="22"/>
        </w:rPr>
        <w:t xml:space="preserve"> D</w:t>
      </w:r>
      <w:r>
        <w:rPr>
          <w:rFonts w:ascii="Times New Roman" w:hAnsi="Times New Roman" w:cs="Times New Roman"/>
          <w:sz w:val="22"/>
          <w:szCs w:val="22"/>
        </w:rPr>
        <w:t>irigente Scolastica</w:t>
      </w:r>
    </w:p>
    <w:p w:rsidR="00910B0C" w:rsidRPr="00D76970" w:rsidRDefault="00910B0C" w:rsidP="00910B0C">
      <w:pPr>
        <w:ind w:left="2836"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D76970">
        <w:rPr>
          <w:rFonts w:ascii="Times New Roman" w:hAnsi="Times New Roman" w:cs="Times New Roman"/>
          <w:sz w:val="22"/>
          <w:szCs w:val="22"/>
        </w:rPr>
        <w:t>(Prof.ssa Giuseppa MANDINA)</w:t>
      </w:r>
    </w:p>
    <w:p w:rsidR="00910B0C" w:rsidRPr="001A3727" w:rsidRDefault="00910B0C" w:rsidP="00910B0C">
      <w:pPr>
        <w:jc w:val="center"/>
        <w:rPr>
          <w:rFonts w:ascii="Times New Roman" w:hAnsi="Times New Roman" w:cs="Times New Roman"/>
          <w:sz w:val="16"/>
          <w:szCs w:val="16"/>
        </w:rPr>
      </w:pP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D76970">
        <w:rPr>
          <w:rFonts w:ascii="Times New Roman" w:hAnsi="Times New Roman" w:cs="Times New Roman"/>
          <w:sz w:val="22"/>
          <w:szCs w:val="22"/>
        </w:rPr>
        <w:tab/>
      </w:r>
      <w:r w:rsidRPr="001A3727">
        <w:rPr>
          <w:rFonts w:ascii="Times New Roman" w:hAnsi="Times New Roman" w:cs="Times New Roman"/>
          <w:sz w:val="16"/>
          <w:szCs w:val="16"/>
        </w:rPr>
        <w:t xml:space="preserve">Firma autografa omessa ai sensi </w:t>
      </w:r>
    </w:p>
    <w:p w:rsidR="00910B0C" w:rsidRPr="001A3727" w:rsidRDefault="0059351A" w:rsidP="0048683F">
      <w:pPr>
        <w:ind w:left="4254" w:firstLine="709"/>
        <w:rPr>
          <w:rFonts w:ascii="Times New Roman" w:hAnsi="Times New Roman" w:cs="Times New Roman"/>
          <w:sz w:val="16"/>
          <w:szCs w:val="16"/>
        </w:rPr>
      </w:pPr>
      <w:r w:rsidRPr="001A3727">
        <w:rPr>
          <w:rFonts w:ascii="Times New Roman" w:hAnsi="Times New Roman" w:cs="Times New Roman"/>
          <w:sz w:val="16"/>
          <w:szCs w:val="16"/>
        </w:rPr>
        <w:t xml:space="preserve">        </w:t>
      </w:r>
      <w:r w:rsidR="001A3727">
        <w:rPr>
          <w:rFonts w:ascii="Times New Roman" w:hAnsi="Times New Roman" w:cs="Times New Roman"/>
          <w:sz w:val="16"/>
          <w:szCs w:val="16"/>
        </w:rPr>
        <w:t xml:space="preserve">      </w:t>
      </w:r>
      <w:r w:rsidR="00910B0C" w:rsidRPr="001A3727">
        <w:rPr>
          <w:rFonts w:ascii="Times New Roman" w:hAnsi="Times New Roman" w:cs="Times New Roman"/>
          <w:sz w:val="16"/>
          <w:szCs w:val="16"/>
        </w:rPr>
        <w:t>dell’art. 3 del D. Lgs. n. 39/1993</w:t>
      </w:r>
    </w:p>
    <w:p w:rsidR="005D679A" w:rsidRPr="00D76970" w:rsidRDefault="005D679A" w:rsidP="0048683F">
      <w:pPr>
        <w:ind w:left="4254" w:firstLine="709"/>
        <w:rPr>
          <w:rFonts w:ascii="Times New Roman" w:hAnsi="Times New Roman" w:cs="Times New Roman"/>
          <w:sz w:val="22"/>
          <w:szCs w:val="22"/>
        </w:rPr>
      </w:pPr>
    </w:p>
    <w:sectPr w:rsidR="005D679A" w:rsidRPr="00D76970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825" w:rsidRDefault="00211825" w:rsidP="003A03FF">
      <w:pPr>
        <w:rPr>
          <w:rFonts w:hint="eastAsia"/>
        </w:rPr>
      </w:pPr>
      <w:r>
        <w:separator/>
      </w:r>
    </w:p>
  </w:endnote>
  <w:endnote w:type="continuationSeparator" w:id="1">
    <w:p w:rsidR="00211825" w:rsidRDefault="00211825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825" w:rsidRDefault="00211825" w:rsidP="003A03FF">
      <w:pPr>
        <w:rPr>
          <w:rFonts w:hint="eastAsia"/>
        </w:rPr>
      </w:pPr>
      <w:r>
        <w:separator/>
      </w:r>
    </w:p>
  </w:footnote>
  <w:footnote w:type="continuationSeparator" w:id="1">
    <w:p w:rsidR="00211825" w:rsidRDefault="00211825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Default="00C24FDC" w:rsidP="00E4213E">
    <w:pPr>
      <w:jc w:val="right"/>
      <w:rPr>
        <w:rFonts w:hint="eastAsia"/>
      </w:rPr>
    </w:pPr>
    <w:r>
      <w:rPr>
        <w:rFonts w:hint="eastAsia"/>
        <w:noProof/>
      </w:rPr>
      <w:pict>
        <v:line id="Forma1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CZADkcwAEAAGIDAAAOAAAAAAAAAAAAAAAA&#10;AC4CAABkcnMvZTJvRG9jLnhtbFBLAQItABQABgAIAAAAIQCQ+Q+C4AAAAAwBAAAPAAAAAAAAAAAA&#10;AAAAABoEAABkcnMvZG93bnJldi54bWxQSwUGAAAAAAQABADzAAAAJwUAAAAA&#10;" strokecolor="#00c" strokeweight=".53mm">
          <o:lock v:ext="edit" shapetype="f"/>
        </v:line>
      </w:pict>
    </w:r>
  </w:p>
  <w:p w:rsidR="00790C35" w:rsidRPr="00162FF8" w:rsidRDefault="007221F8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162FF8">
      <w:rPr>
        <w:b/>
        <w:bCs/>
        <w:color w:val="000099"/>
        <w:sz w:val="32"/>
        <w:szCs w:val="32"/>
      </w:rPr>
      <w:t>Istituto Istruzione Superiore</w:t>
    </w:r>
  </w:p>
  <w:p w:rsidR="00790C35" w:rsidRPr="00162FF8" w:rsidRDefault="007221F8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162FF8">
      <w:rPr>
        <w:b/>
        <w:bCs/>
        <w:color w:val="000099"/>
        <w:sz w:val="20"/>
        <w:szCs w:val="20"/>
      </w:rPr>
      <w:t>con convitto annesso</w:t>
    </w:r>
  </w:p>
  <w:p w:rsidR="00790C35" w:rsidRDefault="00790C35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:rsidR="00790C35" w:rsidRDefault="00790C35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:rsidR="00790C35" w:rsidRPr="00790C35" w:rsidRDefault="00790C35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:rsidR="00790C35" w:rsidRDefault="00790C35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:rsidR="00E4213E" w:rsidRDefault="00C24FDC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w:pict>
        <v:line id="Line 2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" strokecolor="#00c" strokeweight=".53mm">
          <o:lock v:ext="edit" shapetype="f"/>
        </v:line>
      </w:pict>
    </w:r>
  </w:p>
  <w:p w:rsidR="00E4213E" w:rsidRDefault="00E4213E">
    <w:pPr>
      <w:pStyle w:val="Intestazione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E07D0"/>
    <w:multiLevelType w:val="hybridMultilevel"/>
    <w:tmpl w:val="2196B914"/>
    <w:lvl w:ilvl="0" w:tplc="FBF21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0"/>
  </w:num>
  <w:num w:numId="9">
    <w:abstractNumId w:val="7"/>
  </w:num>
  <w:num w:numId="10">
    <w:abstractNumId w:val="8"/>
  </w:num>
  <w:num w:numId="11">
    <w:abstractNumId w:val="5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attachedTemplate r:id="rId1"/>
  <w:defaultTabStop w:val="567"/>
  <w:hyphenationZone w:val="283"/>
  <w:characterSpacingControl w:val="doNotCompress"/>
  <w:hdrShapeDefaults>
    <o:shapedefaults v:ext="edit" spidmax="307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516BA"/>
    <w:rsid w:val="00000049"/>
    <w:rsid w:val="0000276D"/>
    <w:rsid w:val="00010899"/>
    <w:rsid w:val="000320C5"/>
    <w:rsid w:val="00032C6A"/>
    <w:rsid w:val="00052C60"/>
    <w:rsid w:val="00066AAD"/>
    <w:rsid w:val="00077132"/>
    <w:rsid w:val="00090EB7"/>
    <w:rsid w:val="000A4000"/>
    <w:rsid w:val="000A4381"/>
    <w:rsid w:val="000E6824"/>
    <w:rsid w:val="000F5C21"/>
    <w:rsid w:val="001024ED"/>
    <w:rsid w:val="00103F05"/>
    <w:rsid w:val="00105926"/>
    <w:rsid w:val="00120040"/>
    <w:rsid w:val="00162FF8"/>
    <w:rsid w:val="001702DD"/>
    <w:rsid w:val="001764E5"/>
    <w:rsid w:val="00176520"/>
    <w:rsid w:val="00181D62"/>
    <w:rsid w:val="00187D15"/>
    <w:rsid w:val="001A3727"/>
    <w:rsid w:val="001A5D53"/>
    <w:rsid w:val="001A64F6"/>
    <w:rsid w:val="001B0A7B"/>
    <w:rsid w:val="001B5220"/>
    <w:rsid w:val="001E24A9"/>
    <w:rsid w:val="001F3049"/>
    <w:rsid w:val="001F47F9"/>
    <w:rsid w:val="002104B8"/>
    <w:rsid w:val="00211825"/>
    <w:rsid w:val="00213D30"/>
    <w:rsid w:val="00221995"/>
    <w:rsid w:val="002324DF"/>
    <w:rsid w:val="002600C1"/>
    <w:rsid w:val="002709F8"/>
    <w:rsid w:val="00272DD9"/>
    <w:rsid w:val="00287565"/>
    <w:rsid w:val="00297ED6"/>
    <w:rsid w:val="002A176D"/>
    <w:rsid w:val="002D5F69"/>
    <w:rsid w:val="002D6F5A"/>
    <w:rsid w:val="002F24E7"/>
    <w:rsid w:val="00303499"/>
    <w:rsid w:val="003116AD"/>
    <w:rsid w:val="00315827"/>
    <w:rsid w:val="00334EFC"/>
    <w:rsid w:val="00347A31"/>
    <w:rsid w:val="00354CEB"/>
    <w:rsid w:val="003572AA"/>
    <w:rsid w:val="0036182A"/>
    <w:rsid w:val="0036249A"/>
    <w:rsid w:val="00375E0C"/>
    <w:rsid w:val="00377E54"/>
    <w:rsid w:val="003A03FF"/>
    <w:rsid w:val="003A2118"/>
    <w:rsid w:val="003C0D2D"/>
    <w:rsid w:val="003D02AE"/>
    <w:rsid w:val="00421C20"/>
    <w:rsid w:val="00440B5D"/>
    <w:rsid w:val="00443338"/>
    <w:rsid w:val="0045020E"/>
    <w:rsid w:val="00465123"/>
    <w:rsid w:val="00483C0E"/>
    <w:rsid w:val="0048683F"/>
    <w:rsid w:val="004A766E"/>
    <w:rsid w:val="004C4132"/>
    <w:rsid w:val="004F79FC"/>
    <w:rsid w:val="0050130C"/>
    <w:rsid w:val="00545C3A"/>
    <w:rsid w:val="0056681C"/>
    <w:rsid w:val="00577AB1"/>
    <w:rsid w:val="0059351A"/>
    <w:rsid w:val="0059665E"/>
    <w:rsid w:val="005D679A"/>
    <w:rsid w:val="005E06D5"/>
    <w:rsid w:val="005E694F"/>
    <w:rsid w:val="00602271"/>
    <w:rsid w:val="00604C9A"/>
    <w:rsid w:val="00627E1A"/>
    <w:rsid w:val="00635B94"/>
    <w:rsid w:val="0065352B"/>
    <w:rsid w:val="0066416C"/>
    <w:rsid w:val="0067013A"/>
    <w:rsid w:val="00687EA7"/>
    <w:rsid w:val="00692000"/>
    <w:rsid w:val="00697832"/>
    <w:rsid w:val="007011BA"/>
    <w:rsid w:val="0071169E"/>
    <w:rsid w:val="0071234E"/>
    <w:rsid w:val="007137BD"/>
    <w:rsid w:val="00713EAB"/>
    <w:rsid w:val="007221F8"/>
    <w:rsid w:val="00735326"/>
    <w:rsid w:val="00761DB9"/>
    <w:rsid w:val="00765C3F"/>
    <w:rsid w:val="007673FC"/>
    <w:rsid w:val="007739BD"/>
    <w:rsid w:val="00790C35"/>
    <w:rsid w:val="007B1281"/>
    <w:rsid w:val="007B2713"/>
    <w:rsid w:val="007D6D45"/>
    <w:rsid w:val="007E0946"/>
    <w:rsid w:val="007E2D7B"/>
    <w:rsid w:val="00837E0B"/>
    <w:rsid w:val="00845B8A"/>
    <w:rsid w:val="00875054"/>
    <w:rsid w:val="008760E1"/>
    <w:rsid w:val="00894F77"/>
    <w:rsid w:val="008C1980"/>
    <w:rsid w:val="008D669C"/>
    <w:rsid w:val="008E291F"/>
    <w:rsid w:val="008E45D6"/>
    <w:rsid w:val="008E4F7F"/>
    <w:rsid w:val="0090151A"/>
    <w:rsid w:val="00910B0C"/>
    <w:rsid w:val="00940318"/>
    <w:rsid w:val="009516BA"/>
    <w:rsid w:val="009825E1"/>
    <w:rsid w:val="009967D5"/>
    <w:rsid w:val="009B1C5E"/>
    <w:rsid w:val="009D48B1"/>
    <w:rsid w:val="00A254B8"/>
    <w:rsid w:val="00A269FA"/>
    <w:rsid w:val="00A26ABD"/>
    <w:rsid w:val="00A30BE9"/>
    <w:rsid w:val="00A52670"/>
    <w:rsid w:val="00A606A6"/>
    <w:rsid w:val="00A609B1"/>
    <w:rsid w:val="00A62C72"/>
    <w:rsid w:val="00A64B60"/>
    <w:rsid w:val="00AA3668"/>
    <w:rsid w:val="00AC0985"/>
    <w:rsid w:val="00AC241A"/>
    <w:rsid w:val="00AC2D02"/>
    <w:rsid w:val="00AC5299"/>
    <w:rsid w:val="00AD2FA2"/>
    <w:rsid w:val="00B03DF2"/>
    <w:rsid w:val="00B061FD"/>
    <w:rsid w:val="00B2650A"/>
    <w:rsid w:val="00B35FBB"/>
    <w:rsid w:val="00B63A60"/>
    <w:rsid w:val="00B97EE6"/>
    <w:rsid w:val="00BA0C95"/>
    <w:rsid w:val="00BC0223"/>
    <w:rsid w:val="00BF3D17"/>
    <w:rsid w:val="00C043B6"/>
    <w:rsid w:val="00C15C09"/>
    <w:rsid w:val="00C21B2D"/>
    <w:rsid w:val="00C241E4"/>
    <w:rsid w:val="00C24FDC"/>
    <w:rsid w:val="00C31FFF"/>
    <w:rsid w:val="00C4519B"/>
    <w:rsid w:val="00C5048D"/>
    <w:rsid w:val="00C56063"/>
    <w:rsid w:val="00C71DB8"/>
    <w:rsid w:val="00C921F3"/>
    <w:rsid w:val="00C96628"/>
    <w:rsid w:val="00CA0EB8"/>
    <w:rsid w:val="00CB3C7E"/>
    <w:rsid w:val="00CC08DF"/>
    <w:rsid w:val="00CD0707"/>
    <w:rsid w:val="00CE125E"/>
    <w:rsid w:val="00CE5FE5"/>
    <w:rsid w:val="00CF3800"/>
    <w:rsid w:val="00D01B90"/>
    <w:rsid w:val="00D16FAE"/>
    <w:rsid w:val="00D44361"/>
    <w:rsid w:val="00D44411"/>
    <w:rsid w:val="00D54007"/>
    <w:rsid w:val="00D6124C"/>
    <w:rsid w:val="00D73F10"/>
    <w:rsid w:val="00D76970"/>
    <w:rsid w:val="00D87C16"/>
    <w:rsid w:val="00DD779E"/>
    <w:rsid w:val="00DE3E9A"/>
    <w:rsid w:val="00E13DD9"/>
    <w:rsid w:val="00E237EE"/>
    <w:rsid w:val="00E4213E"/>
    <w:rsid w:val="00E54A32"/>
    <w:rsid w:val="00E82BB2"/>
    <w:rsid w:val="00EC520F"/>
    <w:rsid w:val="00ED78C8"/>
    <w:rsid w:val="00F0661D"/>
    <w:rsid w:val="00F14DD5"/>
    <w:rsid w:val="00F31BD1"/>
    <w:rsid w:val="00F66103"/>
    <w:rsid w:val="00F73115"/>
    <w:rsid w:val="00F829CF"/>
    <w:rsid w:val="00FB2ADE"/>
    <w:rsid w:val="00FD7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  <w:lang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ACK%20UP\Seagate%20Expansion%20Drive\2023-24\comunicazioni\Scrutini%20primo%20quadrimestre%20gen.%20202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34C3-50AE-49A6-93BB-98117137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Scrutini primo quadrimestre gen. 2024</Template>
  <TotalTime>10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2807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</cp:lastModifiedBy>
  <cp:revision>3</cp:revision>
  <cp:lastPrinted>2022-09-20T08:22:00Z</cp:lastPrinted>
  <dcterms:created xsi:type="dcterms:W3CDTF">2024-01-08T09:46:00Z</dcterms:created>
  <dcterms:modified xsi:type="dcterms:W3CDTF">2024-01-08T09:52:00Z</dcterms:modified>
</cp:coreProperties>
</file>