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B9B" w:rsidRPr="00606745" w:rsidRDefault="00F24B9B" w:rsidP="00F24B9B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606745">
        <w:rPr>
          <w:rFonts w:ascii="Times New Roman" w:hAnsi="Times New Roman" w:cs="Times New Roman"/>
        </w:rPr>
        <w:t xml:space="preserve">Erice, </w:t>
      </w:r>
      <w:r w:rsidR="00BA1DCD" w:rsidRPr="00606745">
        <w:rPr>
          <w:rFonts w:ascii="Times New Roman" w:hAnsi="Times New Roman" w:cs="Times New Roman"/>
        </w:rPr>
        <w:t>0</w:t>
      </w:r>
      <w:r w:rsidR="00606745" w:rsidRPr="00606745">
        <w:rPr>
          <w:rFonts w:ascii="Times New Roman" w:hAnsi="Times New Roman" w:cs="Times New Roman"/>
        </w:rPr>
        <w:t>4</w:t>
      </w:r>
      <w:r w:rsidR="00C578D2" w:rsidRPr="00606745">
        <w:rPr>
          <w:rFonts w:ascii="Times New Roman" w:hAnsi="Times New Roman" w:cs="Times New Roman"/>
        </w:rPr>
        <w:t>/</w:t>
      </w:r>
      <w:r w:rsidR="00BA1DCD" w:rsidRPr="00606745">
        <w:rPr>
          <w:rFonts w:ascii="Times New Roman" w:hAnsi="Times New Roman" w:cs="Times New Roman"/>
        </w:rPr>
        <w:t>05</w:t>
      </w:r>
      <w:r w:rsidRPr="00606745">
        <w:rPr>
          <w:rFonts w:ascii="Times New Roman" w:hAnsi="Times New Roman" w:cs="Times New Roman"/>
        </w:rPr>
        <w:t>/202</w:t>
      </w:r>
      <w:r w:rsidR="00606745" w:rsidRPr="00606745">
        <w:rPr>
          <w:rFonts w:ascii="Times New Roman" w:hAnsi="Times New Roman" w:cs="Times New Roman"/>
        </w:rPr>
        <w:t>5</w:t>
      </w:r>
    </w:p>
    <w:p w:rsidR="00606745" w:rsidRPr="00606745" w:rsidRDefault="00606745" w:rsidP="00F24B9B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F24B9B" w:rsidRPr="00606745" w:rsidRDefault="00606745" w:rsidP="00F24B9B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606745">
        <w:rPr>
          <w:rFonts w:ascii="Times New Roman" w:hAnsi="Times New Roman" w:cs="Times New Roman"/>
        </w:rPr>
        <w:t>Al sito WEB</w:t>
      </w:r>
    </w:p>
    <w:p w:rsidR="00606745" w:rsidRPr="00606745" w:rsidRDefault="00C578D2" w:rsidP="00606745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606745">
        <w:rPr>
          <w:rFonts w:ascii="Times New Roman" w:hAnsi="Times New Roman" w:cs="Times New Roman"/>
        </w:rPr>
        <w:t>A</w:t>
      </w:r>
      <w:r w:rsidR="00606745" w:rsidRPr="00606745">
        <w:rPr>
          <w:rFonts w:ascii="Times New Roman" w:hAnsi="Times New Roman" w:cs="Times New Roman"/>
        </w:rPr>
        <w:t xml:space="preserve"> tutti i </w:t>
      </w:r>
      <w:r w:rsidRPr="00606745">
        <w:rPr>
          <w:rFonts w:ascii="Times New Roman" w:hAnsi="Times New Roman" w:cs="Times New Roman"/>
        </w:rPr>
        <w:t xml:space="preserve"> Docenti</w:t>
      </w:r>
    </w:p>
    <w:p w:rsidR="00606745" w:rsidRPr="00606745" w:rsidRDefault="00606745" w:rsidP="00606745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606745">
        <w:rPr>
          <w:rFonts w:ascii="Times New Roman" w:hAnsi="Times New Roman" w:cs="Times New Roman"/>
        </w:rPr>
        <w:t>A tutti gli alunni</w:t>
      </w:r>
    </w:p>
    <w:p w:rsidR="00606745" w:rsidRPr="00606745" w:rsidRDefault="00606745" w:rsidP="00606745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606745">
        <w:rPr>
          <w:rFonts w:ascii="Times New Roman" w:hAnsi="Times New Roman" w:cs="Times New Roman"/>
        </w:rPr>
        <w:t>Ai genitori degli alunni</w:t>
      </w:r>
    </w:p>
    <w:p w:rsidR="00606745" w:rsidRPr="00606745" w:rsidRDefault="00606745" w:rsidP="00606745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606745">
        <w:rPr>
          <w:rFonts w:ascii="Times New Roman" w:hAnsi="Times New Roman" w:cs="Times New Roman"/>
        </w:rPr>
        <w:t>Al DSGA</w:t>
      </w:r>
    </w:p>
    <w:p w:rsidR="00F24B9B" w:rsidRDefault="00606745" w:rsidP="00606745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606745">
        <w:rPr>
          <w:rFonts w:ascii="Times New Roman" w:hAnsi="Times New Roman" w:cs="Times New Roman"/>
        </w:rPr>
        <w:t xml:space="preserve"> Al personale ATA</w:t>
      </w:r>
      <w:r w:rsidR="00C578D2" w:rsidRPr="00606745">
        <w:rPr>
          <w:rFonts w:ascii="Times New Roman" w:hAnsi="Times New Roman" w:cs="Times New Roman"/>
        </w:rPr>
        <w:t xml:space="preserve"> </w:t>
      </w:r>
    </w:p>
    <w:p w:rsidR="00606745" w:rsidRDefault="00606745" w:rsidP="00606745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606745" w:rsidRPr="00606745" w:rsidRDefault="00606745" w:rsidP="00606745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F24B9B" w:rsidRPr="00606745" w:rsidRDefault="00F24B9B" w:rsidP="00F24B9B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F24B9B" w:rsidRPr="00606745" w:rsidRDefault="00F24B9B" w:rsidP="00F24B9B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606745">
        <w:rPr>
          <w:rFonts w:ascii="Times New Roman" w:hAnsi="Times New Roman" w:cs="Times New Roman"/>
          <w:b/>
        </w:rPr>
        <w:t xml:space="preserve">Oggetto: </w:t>
      </w:r>
      <w:r w:rsidR="00606745" w:rsidRPr="00606745">
        <w:rPr>
          <w:rFonts w:ascii="Times New Roman" w:hAnsi="Times New Roman" w:cs="Times New Roman"/>
          <w:b/>
        </w:rPr>
        <w:t>Uscita anticipata ultimo giorno di scuola</w:t>
      </w:r>
    </w:p>
    <w:p w:rsidR="00432CB0" w:rsidRPr="00606745" w:rsidRDefault="00432CB0" w:rsidP="00432CB0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D16FAE" w:rsidRDefault="00432CB0" w:rsidP="00606745">
      <w:pPr>
        <w:tabs>
          <w:tab w:val="left" w:pos="1781"/>
          <w:tab w:val="right" w:pos="963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606745">
        <w:rPr>
          <w:rFonts w:ascii="Times New Roman" w:hAnsi="Times New Roman" w:cs="Times New Roman"/>
        </w:rPr>
        <w:t xml:space="preserve">Si comunica che </w:t>
      </w:r>
      <w:r w:rsidR="00606745" w:rsidRPr="00606745">
        <w:rPr>
          <w:rFonts w:ascii="Times New Roman" w:hAnsi="Times New Roman" w:cs="Times New Roman"/>
        </w:rPr>
        <w:t xml:space="preserve">venerdì 6 giugno, ultimo giorno di scuola, le lezioni saranno sospese alle ore 12.00. </w:t>
      </w:r>
      <w:r w:rsidR="00606745">
        <w:rPr>
          <w:rFonts w:ascii="Times New Roman" w:hAnsi="Times New Roman" w:cs="Times New Roman"/>
        </w:rPr>
        <w:t>S</w:t>
      </w:r>
      <w:r w:rsidR="00606745" w:rsidRPr="00606745">
        <w:rPr>
          <w:rFonts w:ascii="Times New Roman" w:hAnsi="Times New Roman" w:cs="Times New Roman"/>
        </w:rPr>
        <w:t>i coglie l’occasione per augurare a tutti</w:t>
      </w:r>
      <w:r w:rsidR="00606745">
        <w:rPr>
          <w:rFonts w:ascii="Times New Roman" w:hAnsi="Times New Roman" w:cs="Times New Roman"/>
        </w:rPr>
        <w:t xml:space="preserve"> gli alunni e alle loro famiglie</w:t>
      </w:r>
      <w:r w:rsidR="00606745" w:rsidRPr="00606745">
        <w:rPr>
          <w:rFonts w:ascii="Times New Roman" w:hAnsi="Times New Roman" w:cs="Times New Roman"/>
        </w:rPr>
        <w:t xml:space="preserve"> una serena estate</w:t>
      </w:r>
      <w:r w:rsidR="00606745">
        <w:rPr>
          <w:rFonts w:ascii="Times New Roman" w:hAnsi="Times New Roman" w:cs="Times New Roman"/>
        </w:rPr>
        <w:t xml:space="preserve">.  </w:t>
      </w:r>
    </w:p>
    <w:p w:rsidR="00606745" w:rsidRPr="00606745" w:rsidRDefault="00606745" w:rsidP="00606745">
      <w:pPr>
        <w:tabs>
          <w:tab w:val="left" w:pos="1781"/>
          <w:tab w:val="right" w:pos="963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:rsidR="00D16FAE" w:rsidRPr="00606745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606745" w:rsidRDefault="00910B0C" w:rsidP="00910B0C">
      <w:pPr>
        <w:ind w:left="2836"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3A03FF">
        <w:rPr>
          <w:rFonts w:ascii="Times New Roman" w:hAnsi="Times New Roman" w:cs="Times New Roman"/>
          <w:sz w:val="22"/>
          <w:szCs w:val="22"/>
        </w:rPr>
        <w:t>IL DIRIGENTE SCOLASTICO</w:t>
      </w:r>
    </w:p>
    <w:p w:rsidR="00606745" w:rsidRDefault="00606745" w:rsidP="00910B0C">
      <w:pPr>
        <w:ind w:left="2836"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910B0C" w:rsidRPr="003A03FF" w:rsidRDefault="00910B0C" w:rsidP="00910B0C">
      <w:pPr>
        <w:ind w:left="2836"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3A03FF">
        <w:rPr>
          <w:rFonts w:ascii="Times New Roman" w:hAnsi="Times New Roman" w:cs="Times New Roman"/>
          <w:sz w:val="22"/>
          <w:szCs w:val="22"/>
        </w:rPr>
        <w:t>(Prof.ssa Giuseppa MANDINA)</w:t>
      </w:r>
    </w:p>
    <w:p w:rsidR="00910B0C" w:rsidRPr="0065352B" w:rsidRDefault="00910B0C" w:rsidP="00910B0C">
      <w:pPr>
        <w:jc w:val="center"/>
        <w:rPr>
          <w:rFonts w:ascii="Times New Roman" w:hAnsi="Times New Roman" w:cs="Times New Roman"/>
          <w:i/>
          <w:color w:val="363435"/>
          <w:sz w:val="18"/>
          <w:szCs w:val="18"/>
        </w:rPr>
      </w:pP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65352B">
        <w:rPr>
          <w:rFonts w:ascii="Times New Roman" w:hAnsi="Times New Roman" w:cs="Times New Roman"/>
          <w:i/>
          <w:color w:val="363435"/>
          <w:sz w:val="18"/>
          <w:szCs w:val="18"/>
        </w:rPr>
        <w:t xml:space="preserve">Firma autografa omessa ai sensi </w:t>
      </w:r>
    </w:p>
    <w:p w:rsidR="00910B0C" w:rsidRPr="003A03FF" w:rsidRDefault="00606745" w:rsidP="0048683F">
      <w:pPr>
        <w:ind w:left="4254"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363435"/>
          <w:sz w:val="18"/>
          <w:szCs w:val="18"/>
        </w:rPr>
        <w:t xml:space="preserve">          </w:t>
      </w:r>
      <w:r w:rsidR="00910B0C" w:rsidRPr="0065352B">
        <w:rPr>
          <w:rFonts w:ascii="Times New Roman" w:hAnsi="Times New Roman" w:cs="Times New Roman"/>
          <w:i/>
          <w:color w:val="363435"/>
          <w:sz w:val="18"/>
          <w:szCs w:val="18"/>
        </w:rPr>
        <w:t>dell’art. 3 del D. Lgs. n. 39/1993</w:t>
      </w:r>
    </w:p>
    <w:p w:rsidR="00B03DF2" w:rsidRPr="003A03FF" w:rsidRDefault="00B03DF2" w:rsidP="00187D15">
      <w:pPr>
        <w:rPr>
          <w:rFonts w:ascii="Times New Roman" w:hAnsi="Times New Roman" w:cs="Times New Roman"/>
          <w:sz w:val="22"/>
          <w:szCs w:val="22"/>
        </w:rPr>
      </w:pPr>
    </w:p>
    <w:sectPr w:rsidR="00B03DF2" w:rsidRPr="003A03FF" w:rsidSect="00C4519B">
      <w:headerReference w:type="default" r:id="rId8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ADB" w:rsidRDefault="00866ADB" w:rsidP="003A03FF">
      <w:r>
        <w:separator/>
      </w:r>
    </w:p>
  </w:endnote>
  <w:endnote w:type="continuationSeparator" w:id="1">
    <w:p w:rsidR="00866ADB" w:rsidRDefault="00866ADB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ADB" w:rsidRDefault="00866ADB" w:rsidP="003A03FF">
      <w:r>
        <w:separator/>
      </w:r>
    </w:p>
  </w:footnote>
  <w:footnote w:type="continuationSeparator" w:id="1">
    <w:p w:rsidR="00866ADB" w:rsidRDefault="00866ADB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3E" w:rsidRDefault="009A4B7A" w:rsidP="00E4213E">
    <w:pPr>
      <w:jc w:val="right"/>
    </w:pPr>
    <w:r>
      <w:rPr>
        <w:noProof/>
        <w:lang w:eastAsia="it-IT" w:bidi="ar-SA"/>
      </w:rPr>
      <w:pict>
        <v:line id="Forma1" o:spid="_x0000_s1026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" strokecolor="#00c" strokeweight=".53mm">
          <o:lock v:ext="edit" shapetype="f"/>
        </v:line>
      </w:pict>
    </w:r>
  </w:p>
  <w:p w:rsidR="00790C35" w:rsidRPr="00162FF8" w:rsidRDefault="00E915C3" w:rsidP="00790C35">
    <w:pPr>
      <w:jc w:val="center"/>
      <w:rPr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162FF8">
      <w:rPr>
        <w:b/>
        <w:bCs/>
        <w:color w:val="000099"/>
        <w:sz w:val="32"/>
        <w:szCs w:val="32"/>
      </w:rPr>
      <w:t>Istituto Istruzione Superiore</w:t>
    </w:r>
  </w:p>
  <w:p w:rsidR="00790C35" w:rsidRPr="00162FF8" w:rsidRDefault="00E915C3" w:rsidP="00790C35">
    <w:pPr>
      <w:jc w:val="center"/>
      <w:rPr>
        <w:sz w:val="20"/>
        <w:szCs w:val="20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162FF8">
      <w:rPr>
        <w:b/>
        <w:bCs/>
        <w:color w:val="000099"/>
        <w:sz w:val="20"/>
        <w:szCs w:val="20"/>
      </w:rPr>
      <w:t>con convitto annesso</w:t>
    </w:r>
  </w:p>
  <w:p w:rsidR="00790C35" w:rsidRDefault="00790C35" w:rsidP="00790C35">
    <w:pPr>
      <w:jc w:val="center"/>
      <w:rPr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:rsidR="00790C35" w:rsidRDefault="00790C35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(CasaSanta)</w:t>
    </w:r>
  </w:p>
  <w:p w:rsidR="00790C35" w:rsidRDefault="00790C35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TEL. +39 0923 556001 - FAX +39 0923 555501 </w:t>
    </w:r>
  </w:p>
  <w:p w:rsidR="00790C35" w:rsidRPr="00790C35" w:rsidRDefault="00790C35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e-mail :</w:t>
    </w:r>
    <w:hyperlink r:id="rId3" w:history="1">
      <w:r w:rsidRPr="00C13CBB">
        <w:rPr>
          <w:rStyle w:val="Collegamentoipertestuale"/>
          <w:b/>
          <w:bCs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>
      <w:r w:rsidRPr="00162FF8">
        <w:rPr>
          <w:rStyle w:val="CollegamentoInternet"/>
          <w:b/>
          <w:bCs/>
          <w:color w:val="000099"/>
          <w:sz w:val="18"/>
          <w:szCs w:val="18"/>
        </w:rPr>
        <w:t xml:space="preserve">tpis03300r </w:t>
      </w:r>
      <w:r>
        <w:rPr>
          <w:rStyle w:val="CollegamentoInternet"/>
          <w:b/>
          <w:bCs/>
          <w:color w:val="000099"/>
          <w:sz w:val="18"/>
          <w:szCs w:val="18"/>
        </w:rPr>
        <w:t>@pec.istruzione.it</w:t>
      </w:r>
    </w:hyperlink>
  </w:p>
  <w:p w:rsidR="00790C35" w:rsidRDefault="00790C35" w:rsidP="00790C35">
    <w:pPr>
      <w:jc w:val="center"/>
    </w:pPr>
    <w:r>
      <w:rPr>
        <w:b/>
        <w:bCs/>
        <w:color w:val="000099"/>
        <w:sz w:val="18"/>
        <w:szCs w:val="18"/>
      </w:rPr>
      <w:t xml:space="preserve">sito internet </w:t>
    </w:r>
    <w:hyperlink r:id="rId5" w:history="1">
      <w:r w:rsidR="00606745" w:rsidRPr="002C2A8C">
        <w:rPr>
          <w:rStyle w:val="Collegamentoipertestuale"/>
          <w:b/>
          <w:bCs/>
          <w:sz w:val="18"/>
          <w:szCs w:val="18"/>
        </w:rPr>
        <w:t>www.istitutoflorioerice.edu.it</w:t>
      </w:r>
    </w:hyperlink>
  </w:p>
  <w:p w:rsidR="00E4213E" w:rsidRDefault="009A4B7A" w:rsidP="00E4213E">
    <w:pPr>
      <w:jc w:val="right"/>
      <w:rPr>
        <w:color w:val="000099"/>
      </w:rPr>
    </w:pPr>
    <w:r>
      <w:rPr>
        <w:noProof/>
        <w:color w:val="000099"/>
        <w:lang w:eastAsia="it-IT" w:bidi="ar-SA"/>
      </w:rPr>
      <w:pict>
        <v:line id="Line 2" o:spid="_x0000_s1027" style="position:absolute;left:0;text-align:left;flip:y;z-index:251657216;visibility:visibl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" strokecolor="#00c" strokeweight=".53mm">
          <o:lock v:ext="edit" shapetype="f"/>
        </v:line>
      </w:pict>
    </w:r>
  </w:p>
  <w:p w:rsidR="00E4213E" w:rsidRDefault="00E421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6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567"/>
  <w:hyphenationZone w:val="283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B1281"/>
    <w:rsid w:val="00000049"/>
    <w:rsid w:val="0000276D"/>
    <w:rsid w:val="00027A87"/>
    <w:rsid w:val="00032C6A"/>
    <w:rsid w:val="00047876"/>
    <w:rsid w:val="00052C60"/>
    <w:rsid w:val="00077132"/>
    <w:rsid w:val="00086270"/>
    <w:rsid w:val="00090EB7"/>
    <w:rsid w:val="000E2EE3"/>
    <w:rsid w:val="000E6824"/>
    <w:rsid w:val="000F5C21"/>
    <w:rsid w:val="00120040"/>
    <w:rsid w:val="00131A16"/>
    <w:rsid w:val="00162FF8"/>
    <w:rsid w:val="001702DD"/>
    <w:rsid w:val="001764E5"/>
    <w:rsid w:val="00176520"/>
    <w:rsid w:val="00187D15"/>
    <w:rsid w:val="001A5D53"/>
    <w:rsid w:val="001A64F6"/>
    <w:rsid w:val="001C5CE2"/>
    <w:rsid w:val="001C6765"/>
    <w:rsid w:val="001E201C"/>
    <w:rsid w:val="001E24A9"/>
    <w:rsid w:val="001F47F9"/>
    <w:rsid w:val="002039CD"/>
    <w:rsid w:val="002104B8"/>
    <w:rsid w:val="00221995"/>
    <w:rsid w:val="00230976"/>
    <w:rsid w:val="00246A13"/>
    <w:rsid w:val="00272DD9"/>
    <w:rsid w:val="00273DA2"/>
    <w:rsid w:val="00287565"/>
    <w:rsid w:val="00297ED6"/>
    <w:rsid w:val="002A4811"/>
    <w:rsid w:val="002E7DB6"/>
    <w:rsid w:val="002F24E7"/>
    <w:rsid w:val="00315827"/>
    <w:rsid w:val="00347A31"/>
    <w:rsid w:val="00354CEB"/>
    <w:rsid w:val="0036182A"/>
    <w:rsid w:val="0036249A"/>
    <w:rsid w:val="00364DF6"/>
    <w:rsid w:val="00375E0C"/>
    <w:rsid w:val="00383447"/>
    <w:rsid w:val="003A03FF"/>
    <w:rsid w:val="003A2118"/>
    <w:rsid w:val="003C098C"/>
    <w:rsid w:val="003C0D2D"/>
    <w:rsid w:val="00432CB0"/>
    <w:rsid w:val="00440B5D"/>
    <w:rsid w:val="00465123"/>
    <w:rsid w:val="0048683F"/>
    <w:rsid w:val="004A34ED"/>
    <w:rsid w:val="004F79FC"/>
    <w:rsid w:val="00545C3A"/>
    <w:rsid w:val="00571295"/>
    <w:rsid w:val="0059665E"/>
    <w:rsid w:val="00602271"/>
    <w:rsid w:val="00606745"/>
    <w:rsid w:val="00635B94"/>
    <w:rsid w:val="00645110"/>
    <w:rsid w:val="0065352B"/>
    <w:rsid w:val="00687EA7"/>
    <w:rsid w:val="0070465F"/>
    <w:rsid w:val="0071169E"/>
    <w:rsid w:val="00713EAB"/>
    <w:rsid w:val="007673FC"/>
    <w:rsid w:val="00790C35"/>
    <w:rsid w:val="007B11F8"/>
    <w:rsid w:val="007B1281"/>
    <w:rsid w:val="008034C6"/>
    <w:rsid w:val="00837E0B"/>
    <w:rsid w:val="00845B8A"/>
    <w:rsid w:val="00866ADB"/>
    <w:rsid w:val="008906C8"/>
    <w:rsid w:val="00894F77"/>
    <w:rsid w:val="008B0D37"/>
    <w:rsid w:val="008B491A"/>
    <w:rsid w:val="008C1980"/>
    <w:rsid w:val="008C3DEF"/>
    <w:rsid w:val="008D669C"/>
    <w:rsid w:val="008E291F"/>
    <w:rsid w:val="008E45D6"/>
    <w:rsid w:val="008E4F7F"/>
    <w:rsid w:val="0090151A"/>
    <w:rsid w:val="00910B0C"/>
    <w:rsid w:val="00943409"/>
    <w:rsid w:val="009A4B7A"/>
    <w:rsid w:val="009B1C5E"/>
    <w:rsid w:val="009D48B1"/>
    <w:rsid w:val="009D4FA3"/>
    <w:rsid w:val="00A30BE9"/>
    <w:rsid w:val="00A52670"/>
    <w:rsid w:val="00A54182"/>
    <w:rsid w:val="00A606A6"/>
    <w:rsid w:val="00A64B60"/>
    <w:rsid w:val="00AC241A"/>
    <w:rsid w:val="00AC2D02"/>
    <w:rsid w:val="00AC5299"/>
    <w:rsid w:val="00AD2FA2"/>
    <w:rsid w:val="00AD6B89"/>
    <w:rsid w:val="00B03DF2"/>
    <w:rsid w:val="00B7276A"/>
    <w:rsid w:val="00BA0C95"/>
    <w:rsid w:val="00BA1DCD"/>
    <w:rsid w:val="00C15C09"/>
    <w:rsid w:val="00C21B2D"/>
    <w:rsid w:val="00C31FFF"/>
    <w:rsid w:val="00C43512"/>
    <w:rsid w:val="00C4519B"/>
    <w:rsid w:val="00C5048D"/>
    <w:rsid w:val="00C56063"/>
    <w:rsid w:val="00C578D2"/>
    <w:rsid w:val="00C71DB8"/>
    <w:rsid w:val="00C921F3"/>
    <w:rsid w:val="00C96628"/>
    <w:rsid w:val="00CE5FE5"/>
    <w:rsid w:val="00CF3800"/>
    <w:rsid w:val="00D16FAE"/>
    <w:rsid w:val="00D37219"/>
    <w:rsid w:val="00D44361"/>
    <w:rsid w:val="00D6124C"/>
    <w:rsid w:val="00D87C16"/>
    <w:rsid w:val="00DD779E"/>
    <w:rsid w:val="00E13DD9"/>
    <w:rsid w:val="00E4213E"/>
    <w:rsid w:val="00E43D63"/>
    <w:rsid w:val="00E54A32"/>
    <w:rsid w:val="00E915C3"/>
    <w:rsid w:val="00EA7EAA"/>
    <w:rsid w:val="00EC520F"/>
    <w:rsid w:val="00ED4377"/>
    <w:rsid w:val="00F24B9B"/>
    <w:rsid w:val="00F31BD1"/>
    <w:rsid w:val="00F351A9"/>
    <w:rsid w:val="00F62A02"/>
    <w:rsid w:val="00F66103"/>
    <w:rsid w:val="00F7038C"/>
    <w:rsid w:val="00F73115"/>
    <w:rsid w:val="00F74A5C"/>
    <w:rsid w:val="00F86494"/>
    <w:rsid w:val="00F96112"/>
    <w:rsid w:val="00FC277D"/>
    <w:rsid w:val="00FC7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1DCD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table" w:customStyle="1" w:styleId="Grigliatabella1">
    <w:name w:val="Griglia tabella1"/>
    <w:basedOn w:val="Tabellanormale"/>
    <w:next w:val="Grigliatabella"/>
    <w:uiPriority w:val="39"/>
    <w:rsid w:val="00230976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86D65-BA6A-44D5-AA90-C33CD68DD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vito modica</cp:lastModifiedBy>
  <cp:revision>2</cp:revision>
  <cp:lastPrinted>2023-04-21T11:20:00Z</cp:lastPrinted>
  <dcterms:created xsi:type="dcterms:W3CDTF">2025-06-04T17:50:00Z</dcterms:created>
  <dcterms:modified xsi:type="dcterms:W3CDTF">2025-06-04T17:50:00Z</dcterms:modified>
</cp:coreProperties>
</file>